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0673" w14:textId="0657108F" w:rsidR="00CD1E3F" w:rsidRPr="00183068" w:rsidRDefault="00CD1E3F" w:rsidP="00CD1E3F">
      <w:pPr>
        <w:pStyle w:val="Titolo1"/>
      </w:pPr>
      <w:r w:rsidRPr="00183068">
        <w:t xml:space="preserve">TORINO RIUNIONE N. </w:t>
      </w:r>
      <w:proofErr w:type="gramStart"/>
      <w:r w:rsidRPr="00183068">
        <w:t>35  di</w:t>
      </w:r>
      <w:proofErr w:type="gramEnd"/>
      <w:r w:rsidRPr="00183068">
        <w:t xml:space="preserve">  10.10.2026   </w:t>
      </w:r>
      <w:proofErr w:type="spellStart"/>
      <w:r w:rsidRPr="00183068">
        <w:t>Terreno</w:t>
      </w:r>
      <w:proofErr w:type="spellEnd"/>
      <w:r w:rsidRPr="00183068">
        <w:t xml:space="preserve"> </w:t>
      </w:r>
      <w:proofErr w:type="gramStart"/>
      <w:r w:rsidRPr="00183068">
        <w:t>BUONO  Tempo</w:t>
      </w:r>
      <w:proofErr w:type="gramEnd"/>
      <w:r w:rsidRPr="00183068">
        <w:t xml:space="preserve"> BELLO</w:t>
      </w:r>
    </w:p>
    <w:p w14:paraId="6BAA17DB" w14:textId="77777777" w:rsidR="00CD1E3F" w:rsidRPr="00183068" w:rsidRDefault="00CD1E3F" w:rsidP="00CD1E3F"/>
    <w:p w14:paraId="0AAFB9EF" w14:textId="3A102333" w:rsidR="00CD1E3F" w:rsidRPr="00183068" w:rsidRDefault="00CD1E3F" w:rsidP="00CD1E3F">
      <w:r w:rsidRPr="00CD1E3F">
        <w:rPr>
          <w:rStyle w:val="premio"/>
        </w:rPr>
        <w:t xml:space="preserve">1 ADMIRAL (PR - CO) - Metri </w:t>
      </w:r>
      <w:proofErr w:type="gramStart"/>
      <w:r w:rsidRPr="00CD1E3F">
        <w:rPr>
          <w:rStyle w:val="premio"/>
        </w:rPr>
        <w:t>2100  E.</w:t>
      </w:r>
      <w:proofErr w:type="gramEnd"/>
      <w:r w:rsidRPr="00CD1E3F">
        <w:rPr>
          <w:rStyle w:val="premio"/>
        </w:rPr>
        <w:t xml:space="preserve"> 8.800,00      </w:t>
      </w: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5" w:firstRow="0" w:lastRow="0" w:firstColumn="0" w:lastColumn="0" w:noHBand="0" w:noVBand="0"/>
      </w:tblPr>
      <w:tblGrid>
        <w:gridCol w:w="454"/>
        <w:gridCol w:w="454"/>
        <w:gridCol w:w="2041"/>
        <w:gridCol w:w="680"/>
        <w:gridCol w:w="567"/>
        <w:gridCol w:w="567"/>
        <w:gridCol w:w="567"/>
        <w:gridCol w:w="1134"/>
        <w:gridCol w:w="1474"/>
        <w:gridCol w:w="1758"/>
        <w:gridCol w:w="1531"/>
      </w:tblGrid>
      <w:tr w:rsidR="00CD1E3F" w:rsidRPr="00CD1E3F" w14:paraId="4B4333D9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C676B95" w14:textId="6D3542D5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01</w:t>
            </w:r>
          </w:p>
        </w:tc>
        <w:tc>
          <w:tcPr>
            <w:tcW w:w="454" w:type="dxa"/>
          </w:tcPr>
          <w:p w14:paraId="4696EAC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7</w:t>
            </w:r>
          </w:p>
        </w:tc>
        <w:tc>
          <w:tcPr>
            <w:tcW w:w="2041" w:type="dxa"/>
          </w:tcPr>
          <w:p w14:paraId="26BA92BD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LEOPARDI D'ESI</w:t>
            </w:r>
          </w:p>
        </w:tc>
        <w:tc>
          <w:tcPr>
            <w:tcW w:w="680" w:type="dxa"/>
          </w:tcPr>
          <w:p w14:paraId="5E9C3573" w14:textId="77777777" w:rsidR="00CD1E3F" w:rsidRPr="00CD1E3F" w:rsidRDefault="00CD1E3F" w:rsidP="00C4650E">
            <w:pPr>
              <w:pStyle w:val="scuderia"/>
            </w:pPr>
            <w:r w:rsidRPr="00CD1E3F">
              <w:t>2.43.9</w:t>
            </w:r>
          </w:p>
        </w:tc>
        <w:tc>
          <w:tcPr>
            <w:tcW w:w="567" w:type="dxa"/>
          </w:tcPr>
          <w:p w14:paraId="29BB5FFC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145E0CE8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18.0</w:t>
            </w:r>
          </w:p>
        </w:tc>
        <w:tc>
          <w:tcPr>
            <w:tcW w:w="567" w:type="dxa"/>
          </w:tcPr>
          <w:p w14:paraId="7721E942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9,99</w:t>
            </w:r>
          </w:p>
        </w:tc>
        <w:tc>
          <w:tcPr>
            <w:tcW w:w="1134" w:type="dxa"/>
          </w:tcPr>
          <w:p w14:paraId="6AFE860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3.128,00</w:t>
            </w:r>
          </w:p>
        </w:tc>
        <w:tc>
          <w:tcPr>
            <w:tcW w:w="1474" w:type="dxa"/>
          </w:tcPr>
          <w:p w14:paraId="4168C0E4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Stefani M.</w:t>
            </w:r>
          </w:p>
        </w:tc>
        <w:tc>
          <w:tcPr>
            <w:tcW w:w="1758" w:type="dxa"/>
          </w:tcPr>
          <w:p w14:paraId="6ABCB887" w14:textId="77777777" w:rsidR="00CD1E3F" w:rsidRPr="00CD1E3F" w:rsidRDefault="00CD1E3F" w:rsidP="00C4650E">
            <w:pPr>
              <w:pStyle w:val="scuderia"/>
            </w:pPr>
            <w:r w:rsidRPr="00CD1E3F">
              <w:t>Sig. Biasia Frances</w:t>
            </w:r>
          </w:p>
        </w:tc>
        <w:tc>
          <w:tcPr>
            <w:tcW w:w="1531" w:type="dxa"/>
          </w:tcPr>
          <w:p w14:paraId="64FFFABE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727956DA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6C28EA17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02</w:t>
            </w:r>
          </w:p>
        </w:tc>
        <w:tc>
          <w:tcPr>
            <w:tcW w:w="454" w:type="dxa"/>
          </w:tcPr>
          <w:p w14:paraId="78A9618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4</w:t>
            </w:r>
          </w:p>
        </w:tc>
        <w:tc>
          <w:tcPr>
            <w:tcW w:w="2041" w:type="dxa"/>
          </w:tcPr>
          <w:p w14:paraId="150F448C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LOVELY WISE L</w:t>
            </w:r>
          </w:p>
        </w:tc>
        <w:tc>
          <w:tcPr>
            <w:tcW w:w="680" w:type="dxa"/>
          </w:tcPr>
          <w:p w14:paraId="05C573DF" w14:textId="77777777" w:rsidR="00CD1E3F" w:rsidRPr="00CD1E3F" w:rsidRDefault="00CD1E3F" w:rsidP="00C4650E">
            <w:pPr>
              <w:pStyle w:val="scuderia"/>
            </w:pPr>
            <w:r w:rsidRPr="00CD1E3F">
              <w:t>2.44.0</w:t>
            </w:r>
          </w:p>
        </w:tc>
        <w:tc>
          <w:tcPr>
            <w:tcW w:w="567" w:type="dxa"/>
          </w:tcPr>
          <w:p w14:paraId="02FAF0A8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6FEF0ACF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18.1</w:t>
            </w:r>
          </w:p>
        </w:tc>
        <w:tc>
          <w:tcPr>
            <w:tcW w:w="567" w:type="dxa"/>
          </w:tcPr>
          <w:p w14:paraId="407EA6B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6,43</w:t>
            </w:r>
          </w:p>
        </w:tc>
        <w:tc>
          <w:tcPr>
            <w:tcW w:w="1134" w:type="dxa"/>
          </w:tcPr>
          <w:p w14:paraId="55CF245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1.496,00</w:t>
            </w:r>
          </w:p>
        </w:tc>
        <w:tc>
          <w:tcPr>
            <w:tcW w:w="1474" w:type="dxa"/>
          </w:tcPr>
          <w:p w14:paraId="06B1A6E7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Gocciadoro A.</w:t>
            </w:r>
          </w:p>
        </w:tc>
        <w:tc>
          <w:tcPr>
            <w:tcW w:w="1758" w:type="dxa"/>
          </w:tcPr>
          <w:p w14:paraId="685C8D1C" w14:textId="77777777" w:rsidR="00CD1E3F" w:rsidRPr="00CD1E3F" w:rsidRDefault="00CD1E3F" w:rsidP="00C4650E">
            <w:pPr>
              <w:pStyle w:val="scuderia"/>
            </w:pPr>
            <w:proofErr w:type="spellStart"/>
            <w:r w:rsidRPr="00CD1E3F">
              <w:t>Sig.Ra</w:t>
            </w:r>
            <w:proofErr w:type="spellEnd"/>
            <w:r w:rsidRPr="00CD1E3F">
              <w:t xml:space="preserve"> Pedone Maria</w:t>
            </w:r>
          </w:p>
        </w:tc>
        <w:tc>
          <w:tcPr>
            <w:tcW w:w="1531" w:type="dxa"/>
          </w:tcPr>
          <w:p w14:paraId="419E56EB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allen"/>
              </w:rPr>
              <w:t>Rizzo C.</w:t>
            </w:r>
          </w:p>
        </w:tc>
      </w:tr>
      <w:tr w:rsidR="00CD1E3F" w:rsidRPr="00CD1E3F" w14:paraId="7A432FBA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3405CF19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03</w:t>
            </w:r>
          </w:p>
        </w:tc>
        <w:tc>
          <w:tcPr>
            <w:tcW w:w="454" w:type="dxa"/>
          </w:tcPr>
          <w:p w14:paraId="5DE6CD1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1</w:t>
            </w:r>
          </w:p>
        </w:tc>
        <w:tc>
          <w:tcPr>
            <w:tcW w:w="2041" w:type="dxa"/>
          </w:tcPr>
          <w:p w14:paraId="7A57EC55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NORAH CITRUS -DK-</w:t>
            </w:r>
          </w:p>
        </w:tc>
        <w:tc>
          <w:tcPr>
            <w:tcW w:w="680" w:type="dxa"/>
          </w:tcPr>
          <w:p w14:paraId="1A12836D" w14:textId="77777777" w:rsidR="00CD1E3F" w:rsidRPr="00CD1E3F" w:rsidRDefault="00CD1E3F" w:rsidP="00C4650E">
            <w:pPr>
              <w:pStyle w:val="scuderia"/>
            </w:pPr>
            <w:r w:rsidRPr="00CD1E3F">
              <w:t>2.44.4</w:t>
            </w:r>
          </w:p>
        </w:tc>
        <w:tc>
          <w:tcPr>
            <w:tcW w:w="567" w:type="dxa"/>
          </w:tcPr>
          <w:p w14:paraId="53489A87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235D1425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18.3</w:t>
            </w:r>
          </w:p>
        </w:tc>
        <w:tc>
          <w:tcPr>
            <w:tcW w:w="567" w:type="dxa"/>
          </w:tcPr>
          <w:p w14:paraId="44DAA6E2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79,92</w:t>
            </w:r>
          </w:p>
        </w:tc>
        <w:tc>
          <w:tcPr>
            <w:tcW w:w="1134" w:type="dxa"/>
          </w:tcPr>
          <w:p w14:paraId="134104F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816,00</w:t>
            </w:r>
          </w:p>
        </w:tc>
        <w:tc>
          <w:tcPr>
            <w:tcW w:w="1474" w:type="dxa"/>
          </w:tcPr>
          <w:p w14:paraId="406861E7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Castaldo Mass.</w:t>
            </w:r>
          </w:p>
        </w:tc>
        <w:tc>
          <w:tcPr>
            <w:tcW w:w="1758" w:type="dxa"/>
          </w:tcPr>
          <w:p w14:paraId="7F80C384" w14:textId="77777777" w:rsidR="00CD1E3F" w:rsidRPr="00CD1E3F" w:rsidRDefault="00CD1E3F" w:rsidP="00C4650E">
            <w:pPr>
              <w:pStyle w:val="scuderia"/>
            </w:pPr>
            <w:r w:rsidRPr="00CD1E3F">
              <w:t>Sig. Barjon Jean Pi</w:t>
            </w:r>
          </w:p>
        </w:tc>
        <w:tc>
          <w:tcPr>
            <w:tcW w:w="1531" w:type="dxa"/>
          </w:tcPr>
          <w:p w14:paraId="09D98EAD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allen"/>
              </w:rPr>
              <w:t>Rizzo C.</w:t>
            </w:r>
          </w:p>
        </w:tc>
      </w:tr>
      <w:tr w:rsidR="00CD1E3F" w:rsidRPr="00CD1E3F" w14:paraId="6AEC6569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7E8AEB34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04</w:t>
            </w:r>
          </w:p>
        </w:tc>
        <w:tc>
          <w:tcPr>
            <w:tcW w:w="454" w:type="dxa"/>
          </w:tcPr>
          <w:p w14:paraId="326E14D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3</w:t>
            </w:r>
          </w:p>
        </w:tc>
        <w:tc>
          <w:tcPr>
            <w:tcW w:w="2041" w:type="dxa"/>
          </w:tcPr>
          <w:p w14:paraId="44215132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LIAM NP</w:t>
            </w:r>
          </w:p>
        </w:tc>
        <w:tc>
          <w:tcPr>
            <w:tcW w:w="680" w:type="dxa"/>
          </w:tcPr>
          <w:p w14:paraId="4D34B8A4" w14:textId="77777777" w:rsidR="00CD1E3F" w:rsidRPr="00CD1E3F" w:rsidRDefault="00CD1E3F" w:rsidP="00C4650E">
            <w:pPr>
              <w:pStyle w:val="scuderia"/>
            </w:pPr>
            <w:r w:rsidRPr="00CD1E3F">
              <w:t>2.44.8</w:t>
            </w:r>
          </w:p>
        </w:tc>
        <w:tc>
          <w:tcPr>
            <w:tcW w:w="567" w:type="dxa"/>
          </w:tcPr>
          <w:p w14:paraId="7A9C3E5F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5711B7B3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18.5</w:t>
            </w:r>
          </w:p>
        </w:tc>
        <w:tc>
          <w:tcPr>
            <w:tcW w:w="567" w:type="dxa"/>
          </w:tcPr>
          <w:p w14:paraId="5DC12B2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14,72</w:t>
            </w:r>
          </w:p>
        </w:tc>
        <w:tc>
          <w:tcPr>
            <w:tcW w:w="1134" w:type="dxa"/>
          </w:tcPr>
          <w:p w14:paraId="56A1BBA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408,00</w:t>
            </w:r>
          </w:p>
        </w:tc>
        <w:tc>
          <w:tcPr>
            <w:tcW w:w="1474" w:type="dxa"/>
          </w:tcPr>
          <w:p w14:paraId="15A7F35F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Di Nardo A.</w:t>
            </w:r>
          </w:p>
        </w:tc>
        <w:tc>
          <w:tcPr>
            <w:tcW w:w="1758" w:type="dxa"/>
          </w:tcPr>
          <w:p w14:paraId="67303BDB" w14:textId="77777777" w:rsidR="00CD1E3F" w:rsidRPr="00CD1E3F" w:rsidRDefault="00CD1E3F" w:rsidP="00C4650E">
            <w:pPr>
              <w:pStyle w:val="scuderia"/>
            </w:pPr>
            <w:r w:rsidRPr="00CD1E3F">
              <w:t>Sig. Pisacane Nicol</w:t>
            </w:r>
          </w:p>
        </w:tc>
        <w:tc>
          <w:tcPr>
            <w:tcW w:w="1531" w:type="dxa"/>
          </w:tcPr>
          <w:p w14:paraId="4075312D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allen"/>
              </w:rPr>
              <w:t>Di Nardo C.</w:t>
            </w:r>
          </w:p>
        </w:tc>
      </w:tr>
      <w:tr w:rsidR="00CD1E3F" w:rsidRPr="00CD1E3F" w14:paraId="782EE2B6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09FB53BA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05</w:t>
            </w:r>
          </w:p>
        </w:tc>
        <w:tc>
          <w:tcPr>
            <w:tcW w:w="454" w:type="dxa"/>
          </w:tcPr>
          <w:p w14:paraId="09C7AD5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9</w:t>
            </w:r>
          </w:p>
        </w:tc>
        <w:tc>
          <w:tcPr>
            <w:tcW w:w="2041" w:type="dxa"/>
          </w:tcPr>
          <w:p w14:paraId="4C508604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LUCKY FIOR</w:t>
            </w:r>
          </w:p>
        </w:tc>
        <w:tc>
          <w:tcPr>
            <w:tcW w:w="680" w:type="dxa"/>
          </w:tcPr>
          <w:p w14:paraId="48322AE2" w14:textId="77777777" w:rsidR="00CD1E3F" w:rsidRPr="00CD1E3F" w:rsidRDefault="00CD1E3F" w:rsidP="00C4650E">
            <w:pPr>
              <w:pStyle w:val="scuderia"/>
            </w:pPr>
            <w:r w:rsidRPr="00CD1E3F">
              <w:t>2.45.4</w:t>
            </w:r>
          </w:p>
        </w:tc>
        <w:tc>
          <w:tcPr>
            <w:tcW w:w="567" w:type="dxa"/>
          </w:tcPr>
          <w:p w14:paraId="47A3FB5D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78EF01C3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18.8</w:t>
            </w:r>
          </w:p>
        </w:tc>
        <w:tc>
          <w:tcPr>
            <w:tcW w:w="567" w:type="dxa"/>
          </w:tcPr>
          <w:p w14:paraId="0423940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17,48</w:t>
            </w:r>
          </w:p>
        </w:tc>
        <w:tc>
          <w:tcPr>
            <w:tcW w:w="1134" w:type="dxa"/>
          </w:tcPr>
          <w:p w14:paraId="63F2592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272,00</w:t>
            </w:r>
          </w:p>
        </w:tc>
        <w:tc>
          <w:tcPr>
            <w:tcW w:w="1474" w:type="dxa"/>
          </w:tcPr>
          <w:p w14:paraId="63534F76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Mollo Santo</w:t>
            </w:r>
          </w:p>
        </w:tc>
        <w:tc>
          <w:tcPr>
            <w:tcW w:w="1758" w:type="dxa"/>
          </w:tcPr>
          <w:p w14:paraId="0E1C4C58" w14:textId="77777777" w:rsidR="00CD1E3F" w:rsidRPr="00CD1E3F" w:rsidRDefault="00CD1E3F" w:rsidP="00C4650E">
            <w:pPr>
              <w:pStyle w:val="scuderia"/>
            </w:pPr>
            <w:r w:rsidRPr="00CD1E3F">
              <w:t>Sig. Vitiello Anton</w:t>
            </w:r>
          </w:p>
        </w:tc>
        <w:tc>
          <w:tcPr>
            <w:tcW w:w="1531" w:type="dxa"/>
          </w:tcPr>
          <w:p w14:paraId="6EA983B6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allen"/>
              </w:rPr>
              <w:t>Mollo Santo</w:t>
            </w:r>
          </w:p>
        </w:tc>
      </w:tr>
      <w:tr w:rsidR="00CD1E3F" w:rsidRPr="00CD1E3F" w14:paraId="2E355495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39BC5B3A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06</w:t>
            </w:r>
          </w:p>
        </w:tc>
        <w:tc>
          <w:tcPr>
            <w:tcW w:w="454" w:type="dxa"/>
          </w:tcPr>
          <w:p w14:paraId="0A04845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2</w:t>
            </w:r>
          </w:p>
        </w:tc>
        <w:tc>
          <w:tcPr>
            <w:tcW w:w="2041" w:type="dxa"/>
          </w:tcPr>
          <w:p w14:paraId="6A55768F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LUISA ROC</w:t>
            </w:r>
          </w:p>
        </w:tc>
        <w:tc>
          <w:tcPr>
            <w:tcW w:w="680" w:type="dxa"/>
          </w:tcPr>
          <w:p w14:paraId="6BB2494D" w14:textId="77777777" w:rsidR="00CD1E3F" w:rsidRPr="00CD1E3F" w:rsidRDefault="00CD1E3F" w:rsidP="00C4650E">
            <w:pPr>
              <w:pStyle w:val="scuderia"/>
            </w:pPr>
            <w:r w:rsidRPr="00CD1E3F">
              <w:t>2.47.7</w:t>
            </w:r>
          </w:p>
        </w:tc>
        <w:tc>
          <w:tcPr>
            <w:tcW w:w="567" w:type="dxa"/>
          </w:tcPr>
          <w:p w14:paraId="31B30AC1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3CB06AA6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19.9</w:t>
            </w:r>
          </w:p>
        </w:tc>
        <w:tc>
          <w:tcPr>
            <w:tcW w:w="567" w:type="dxa"/>
          </w:tcPr>
          <w:p w14:paraId="56F848A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15,54</w:t>
            </w:r>
          </w:p>
        </w:tc>
        <w:tc>
          <w:tcPr>
            <w:tcW w:w="1134" w:type="dxa"/>
          </w:tcPr>
          <w:p w14:paraId="0E08338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6BAD2AAA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Rocca F.</w:t>
            </w:r>
          </w:p>
        </w:tc>
        <w:tc>
          <w:tcPr>
            <w:tcW w:w="1758" w:type="dxa"/>
          </w:tcPr>
          <w:p w14:paraId="6D4AA22F" w14:textId="77777777" w:rsidR="00CD1E3F" w:rsidRPr="00CD1E3F" w:rsidRDefault="00CD1E3F" w:rsidP="00C4650E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Sant'eusebio</w:t>
            </w:r>
            <w:proofErr w:type="spellEnd"/>
            <w:r w:rsidRPr="00CD1E3F">
              <w:t xml:space="preserve"> Sn</w:t>
            </w:r>
          </w:p>
        </w:tc>
        <w:tc>
          <w:tcPr>
            <w:tcW w:w="1531" w:type="dxa"/>
          </w:tcPr>
          <w:p w14:paraId="633CCA9A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allen"/>
              </w:rPr>
              <w:t>Rocca F.</w:t>
            </w:r>
          </w:p>
        </w:tc>
      </w:tr>
      <w:tr w:rsidR="00CD1E3F" w:rsidRPr="00CD1E3F" w14:paraId="3B04E7E6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EFA9B6A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07</w:t>
            </w:r>
          </w:p>
        </w:tc>
        <w:tc>
          <w:tcPr>
            <w:tcW w:w="454" w:type="dxa"/>
          </w:tcPr>
          <w:p w14:paraId="7F290FB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8</w:t>
            </w:r>
          </w:p>
        </w:tc>
        <w:tc>
          <w:tcPr>
            <w:tcW w:w="2041" w:type="dxa"/>
          </w:tcPr>
          <w:p w14:paraId="654BDF80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LECCIO</w:t>
            </w:r>
          </w:p>
        </w:tc>
        <w:tc>
          <w:tcPr>
            <w:tcW w:w="680" w:type="dxa"/>
          </w:tcPr>
          <w:p w14:paraId="2ACA286A" w14:textId="77777777" w:rsidR="00CD1E3F" w:rsidRPr="00CD1E3F" w:rsidRDefault="00CD1E3F" w:rsidP="00C4650E">
            <w:pPr>
              <w:pStyle w:val="scuderia"/>
            </w:pPr>
            <w:r w:rsidRPr="00CD1E3F">
              <w:t>2.48.1</w:t>
            </w:r>
          </w:p>
        </w:tc>
        <w:tc>
          <w:tcPr>
            <w:tcW w:w="567" w:type="dxa"/>
          </w:tcPr>
          <w:p w14:paraId="287D281A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64782CC2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20.0</w:t>
            </w:r>
          </w:p>
        </w:tc>
        <w:tc>
          <w:tcPr>
            <w:tcW w:w="567" w:type="dxa"/>
          </w:tcPr>
          <w:p w14:paraId="7159FAF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46,62</w:t>
            </w:r>
          </w:p>
        </w:tc>
        <w:tc>
          <w:tcPr>
            <w:tcW w:w="1134" w:type="dxa"/>
          </w:tcPr>
          <w:p w14:paraId="23FDFCE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61DBC052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Baldi Lor.</w:t>
            </w:r>
          </w:p>
        </w:tc>
        <w:tc>
          <w:tcPr>
            <w:tcW w:w="1758" w:type="dxa"/>
          </w:tcPr>
          <w:p w14:paraId="466DEF8B" w14:textId="77777777" w:rsidR="00CD1E3F" w:rsidRPr="00CD1E3F" w:rsidRDefault="00CD1E3F" w:rsidP="00C4650E">
            <w:pPr>
              <w:pStyle w:val="scuderia"/>
            </w:pPr>
            <w:proofErr w:type="spellStart"/>
            <w:r w:rsidRPr="00CD1E3F">
              <w:t>Sig.Ra</w:t>
            </w:r>
            <w:proofErr w:type="spellEnd"/>
            <w:r w:rsidRPr="00CD1E3F">
              <w:t xml:space="preserve"> Castaldo Pas</w:t>
            </w:r>
          </w:p>
        </w:tc>
        <w:tc>
          <w:tcPr>
            <w:tcW w:w="1531" w:type="dxa"/>
          </w:tcPr>
          <w:p w14:paraId="028B749A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allen"/>
              </w:rPr>
              <w:t xml:space="preserve">Lorenzo Baldi </w:t>
            </w:r>
            <w:proofErr w:type="spellStart"/>
            <w:r w:rsidRPr="00CD1E3F">
              <w:rPr>
                <w:rStyle w:val="allen"/>
              </w:rPr>
              <w:t>Srl</w:t>
            </w:r>
            <w:proofErr w:type="spellEnd"/>
          </w:p>
        </w:tc>
      </w:tr>
      <w:tr w:rsidR="00CD1E3F" w:rsidRPr="00CD1E3F" w14:paraId="18342272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64145FD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RA</w:t>
            </w:r>
          </w:p>
        </w:tc>
        <w:tc>
          <w:tcPr>
            <w:tcW w:w="454" w:type="dxa"/>
          </w:tcPr>
          <w:p w14:paraId="5126C6D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6</w:t>
            </w:r>
          </w:p>
        </w:tc>
        <w:tc>
          <w:tcPr>
            <w:tcW w:w="2041" w:type="dxa"/>
          </w:tcPr>
          <w:p w14:paraId="57A5F37A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LEOPARDO AFRICANO</w:t>
            </w:r>
          </w:p>
        </w:tc>
        <w:tc>
          <w:tcPr>
            <w:tcW w:w="680" w:type="dxa"/>
          </w:tcPr>
          <w:p w14:paraId="147A67F7" w14:textId="77777777" w:rsidR="00CD1E3F" w:rsidRPr="00CD1E3F" w:rsidRDefault="00CD1E3F" w:rsidP="00C4650E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36F31DA3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27C4C4D1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42BF4E2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3,99</w:t>
            </w:r>
          </w:p>
        </w:tc>
        <w:tc>
          <w:tcPr>
            <w:tcW w:w="1134" w:type="dxa"/>
          </w:tcPr>
          <w:p w14:paraId="4026324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14633D76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Luongo V.</w:t>
            </w:r>
          </w:p>
        </w:tc>
        <w:tc>
          <w:tcPr>
            <w:tcW w:w="1758" w:type="dxa"/>
          </w:tcPr>
          <w:p w14:paraId="3E399AC7" w14:textId="77777777" w:rsidR="00CD1E3F" w:rsidRPr="00CD1E3F" w:rsidRDefault="00CD1E3F" w:rsidP="00C4650E">
            <w:pPr>
              <w:pStyle w:val="scuderia"/>
            </w:pPr>
            <w:r w:rsidRPr="00CD1E3F">
              <w:t xml:space="preserve">Sig. </w:t>
            </w:r>
            <w:proofErr w:type="spellStart"/>
            <w:r w:rsidRPr="00CD1E3F">
              <w:t>Bonaci</w:t>
            </w:r>
            <w:proofErr w:type="spellEnd"/>
            <w:r w:rsidRPr="00CD1E3F">
              <w:t xml:space="preserve"> Shawn</w:t>
            </w:r>
          </w:p>
        </w:tc>
        <w:tc>
          <w:tcPr>
            <w:tcW w:w="1531" w:type="dxa"/>
          </w:tcPr>
          <w:p w14:paraId="42F3A600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allen"/>
              </w:rPr>
              <w:t>Casillo G.</w:t>
            </w:r>
          </w:p>
        </w:tc>
      </w:tr>
      <w:tr w:rsidR="00CD1E3F" w:rsidRPr="00183068" w14:paraId="295F9879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31A3E17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40CCC78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5</w:t>
            </w:r>
          </w:p>
        </w:tc>
        <w:tc>
          <w:tcPr>
            <w:tcW w:w="2041" w:type="dxa"/>
          </w:tcPr>
          <w:p w14:paraId="0B106C34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>LESLIE DANCE</w:t>
            </w:r>
          </w:p>
        </w:tc>
        <w:tc>
          <w:tcPr>
            <w:tcW w:w="680" w:type="dxa"/>
          </w:tcPr>
          <w:p w14:paraId="1013C3A9" w14:textId="77777777" w:rsidR="00CD1E3F" w:rsidRPr="00CD1E3F" w:rsidRDefault="00CD1E3F" w:rsidP="00C4650E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6145E9C8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5226911F" w14:textId="77777777" w:rsidR="00CD1E3F" w:rsidRPr="00CD1E3F" w:rsidRDefault="00CD1E3F" w:rsidP="00C4650E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2C9A289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1,65</w:t>
            </w:r>
          </w:p>
        </w:tc>
        <w:tc>
          <w:tcPr>
            <w:tcW w:w="1134" w:type="dxa"/>
          </w:tcPr>
          <w:p w14:paraId="31139932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57E8EE6D" w14:textId="77777777" w:rsidR="00CD1E3F" w:rsidRPr="00CD1E3F" w:rsidRDefault="00CD1E3F" w:rsidP="00C4650E">
            <w:pPr>
              <w:pStyle w:val="scuderia"/>
            </w:pPr>
            <w:proofErr w:type="spellStart"/>
            <w:r w:rsidRPr="00CD1E3F">
              <w:rPr>
                <w:rStyle w:val="cavalli"/>
              </w:rPr>
              <w:t>Smorgon</w:t>
            </w:r>
            <w:proofErr w:type="spellEnd"/>
            <w:r w:rsidRPr="00CD1E3F">
              <w:rPr>
                <w:rStyle w:val="cavalli"/>
              </w:rPr>
              <w:t xml:space="preserve"> M.</w:t>
            </w:r>
          </w:p>
        </w:tc>
        <w:tc>
          <w:tcPr>
            <w:tcW w:w="1758" w:type="dxa"/>
          </w:tcPr>
          <w:p w14:paraId="1E0FAE95" w14:textId="77777777" w:rsidR="00CD1E3F" w:rsidRPr="00CD1E3F" w:rsidRDefault="00CD1E3F" w:rsidP="00C4650E">
            <w:pPr>
              <w:pStyle w:val="scuderia"/>
            </w:pPr>
            <w:r w:rsidRPr="00CD1E3F">
              <w:t>Sc. Trotto Italia S</w:t>
            </w:r>
          </w:p>
        </w:tc>
        <w:tc>
          <w:tcPr>
            <w:tcW w:w="1531" w:type="dxa"/>
          </w:tcPr>
          <w:p w14:paraId="5AA93B95" w14:textId="438C09D0" w:rsidR="00CD1E3F" w:rsidRPr="00183068" w:rsidRDefault="00CD1E3F" w:rsidP="00C4650E">
            <w:pPr>
              <w:pStyle w:val="scuderia"/>
            </w:pPr>
            <w:proofErr w:type="spellStart"/>
            <w:r w:rsidRPr="00CD1E3F">
              <w:rPr>
                <w:rStyle w:val="allen"/>
              </w:rPr>
              <w:t>Smorgon</w:t>
            </w:r>
            <w:proofErr w:type="spellEnd"/>
            <w:r w:rsidRPr="00CD1E3F">
              <w:rPr>
                <w:rStyle w:val="allen"/>
              </w:rPr>
              <w:t xml:space="preserve"> M.</w:t>
            </w:r>
          </w:p>
        </w:tc>
      </w:tr>
    </w:tbl>
    <w:p w14:paraId="1E147EC0" w14:textId="77777777" w:rsidR="00CD1E3F" w:rsidRPr="004B425A" w:rsidRDefault="00CD1E3F" w:rsidP="00CD1E3F">
      <w:pPr>
        <w:rPr>
          <w:sz w:val="19"/>
          <w:szCs w:val="19"/>
        </w:rPr>
      </w:pPr>
      <w:r w:rsidRPr="004B425A">
        <w:rPr>
          <w:sz w:val="19"/>
          <w:szCs w:val="19"/>
        </w:rPr>
        <w:t xml:space="preserve">Tempi </w:t>
      </w:r>
      <w:proofErr w:type="spellStart"/>
      <w:proofErr w:type="gramStart"/>
      <w:r w:rsidRPr="004B425A">
        <w:rPr>
          <w:sz w:val="19"/>
          <w:szCs w:val="19"/>
        </w:rPr>
        <w:t>parziali</w:t>
      </w:r>
      <w:proofErr w:type="spellEnd"/>
      <w:r w:rsidRPr="004B425A">
        <w:rPr>
          <w:sz w:val="19"/>
          <w:szCs w:val="19"/>
        </w:rPr>
        <w:t xml:space="preserve"> :</w:t>
      </w:r>
      <w:proofErr w:type="gramEnd"/>
      <w:r w:rsidRPr="004B425A">
        <w:rPr>
          <w:sz w:val="19"/>
          <w:szCs w:val="19"/>
        </w:rPr>
        <w:t xml:space="preserve"> 30.6 - 31.5 - 33.0 - 31.7 - 30.3    Quote </w:t>
      </w:r>
      <w:proofErr w:type="spellStart"/>
      <w:proofErr w:type="gramStart"/>
      <w:r w:rsidRPr="004B425A">
        <w:rPr>
          <w:sz w:val="19"/>
          <w:szCs w:val="19"/>
        </w:rPr>
        <w:t>totali</w:t>
      </w:r>
      <w:proofErr w:type="spellEnd"/>
      <w:r w:rsidRPr="004B425A">
        <w:rPr>
          <w:sz w:val="19"/>
          <w:szCs w:val="19"/>
        </w:rPr>
        <w:t xml:space="preserve"> :</w:t>
      </w:r>
      <w:proofErr w:type="gramEnd"/>
      <w:r w:rsidRPr="004B425A">
        <w:rPr>
          <w:sz w:val="19"/>
          <w:szCs w:val="19"/>
        </w:rPr>
        <w:t xml:space="preserve"> Vin. 9,</w:t>
      </w:r>
      <w:proofErr w:type="gramStart"/>
      <w:r w:rsidRPr="004B425A">
        <w:rPr>
          <w:sz w:val="19"/>
          <w:szCs w:val="19"/>
        </w:rPr>
        <w:t>99  Piaz</w:t>
      </w:r>
      <w:proofErr w:type="gramEnd"/>
      <w:r w:rsidRPr="004B425A">
        <w:rPr>
          <w:sz w:val="19"/>
          <w:szCs w:val="19"/>
        </w:rPr>
        <w:t>. 2,67/2,20/20,</w:t>
      </w:r>
      <w:proofErr w:type="gramStart"/>
      <w:r w:rsidRPr="004B425A">
        <w:rPr>
          <w:sz w:val="19"/>
          <w:szCs w:val="19"/>
        </w:rPr>
        <w:t>57  Acc.</w:t>
      </w:r>
      <w:proofErr w:type="gramEnd"/>
      <w:r w:rsidRPr="004B425A">
        <w:rPr>
          <w:sz w:val="19"/>
          <w:szCs w:val="19"/>
        </w:rPr>
        <w:t xml:space="preserve"> 25,28 Trio 1.027,</w:t>
      </w:r>
      <w:proofErr w:type="gramStart"/>
      <w:r w:rsidRPr="004B425A">
        <w:rPr>
          <w:sz w:val="19"/>
          <w:szCs w:val="19"/>
        </w:rPr>
        <w:t xml:space="preserve">84  </w:t>
      </w:r>
      <w:proofErr w:type="spellStart"/>
      <w:r w:rsidRPr="004B425A">
        <w:rPr>
          <w:sz w:val="19"/>
          <w:szCs w:val="19"/>
        </w:rPr>
        <w:t>Acp</w:t>
      </w:r>
      <w:proofErr w:type="spellEnd"/>
      <w:proofErr w:type="gramEnd"/>
      <w:r w:rsidRPr="004B425A">
        <w:rPr>
          <w:sz w:val="19"/>
          <w:szCs w:val="19"/>
        </w:rPr>
        <w:t xml:space="preserve"> 12,61/24,23/24,23</w:t>
      </w:r>
    </w:p>
    <w:p w14:paraId="134F5B8D" w14:textId="77777777" w:rsidR="00CD1E3F" w:rsidRPr="00183068" w:rsidRDefault="00CD1E3F" w:rsidP="00CD1E3F"/>
    <w:p w14:paraId="6677F4DB" w14:textId="18A9757F" w:rsidR="00CD1E3F" w:rsidRPr="00183068" w:rsidRDefault="00CD1E3F" w:rsidP="00CD1E3F">
      <w:r w:rsidRPr="00CD1E3F">
        <w:rPr>
          <w:rStyle w:val="premio"/>
        </w:rPr>
        <w:t xml:space="preserve">2 CASCINA SAN CASCIANO (GE - CT.CD) - Metri </w:t>
      </w:r>
      <w:proofErr w:type="gramStart"/>
      <w:r w:rsidRPr="00CD1E3F">
        <w:rPr>
          <w:rStyle w:val="premio"/>
        </w:rPr>
        <w:t>1600  E.</w:t>
      </w:r>
      <w:proofErr w:type="gramEnd"/>
      <w:r w:rsidRPr="00CD1E3F">
        <w:rPr>
          <w:rStyle w:val="premio"/>
        </w:rPr>
        <w:t xml:space="preserve"> 9.350,00      </w:t>
      </w: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5" w:firstRow="0" w:lastRow="0" w:firstColumn="0" w:lastColumn="0" w:noHBand="0" w:noVBand="0"/>
      </w:tblPr>
      <w:tblGrid>
        <w:gridCol w:w="454"/>
        <w:gridCol w:w="454"/>
        <w:gridCol w:w="2041"/>
        <w:gridCol w:w="680"/>
        <w:gridCol w:w="567"/>
        <w:gridCol w:w="567"/>
        <w:gridCol w:w="567"/>
        <w:gridCol w:w="1134"/>
        <w:gridCol w:w="1474"/>
        <w:gridCol w:w="1758"/>
        <w:gridCol w:w="1531"/>
      </w:tblGrid>
      <w:tr w:rsidR="00CD1E3F" w:rsidRPr="00CD1E3F" w14:paraId="0A4BCCF2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6D7730ED" w14:textId="2F51D77F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01</w:t>
            </w:r>
          </w:p>
        </w:tc>
        <w:tc>
          <w:tcPr>
            <w:tcW w:w="454" w:type="dxa"/>
          </w:tcPr>
          <w:p w14:paraId="109CD7F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3</w:t>
            </w:r>
          </w:p>
        </w:tc>
        <w:tc>
          <w:tcPr>
            <w:tcW w:w="2041" w:type="dxa"/>
          </w:tcPr>
          <w:p w14:paraId="6C16709A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DANILO SPRITZ</w:t>
            </w:r>
          </w:p>
        </w:tc>
        <w:tc>
          <w:tcPr>
            <w:tcW w:w="680" w:type="dxa"/>
          </w:tcPr>
          <w:p w14:paraId="33EABB88" w14:textId="77777777" w:rsidR="00CD1E3F" w:rsidRPr="00CD1E3F" w:rsidRDefault="00CD1E3F" w:rsidP="00A467CF">
            <w:pPr>
              <w:pStyle w:val="scuderia"/>
            </w:pPr>
            <w:r w:rsidRPr="00CD1E3F">
              <w:t>1.56.7</w:t>
            </w:r>
          </w:p>
        </w:tc>
        <w:tc>
          <w:tcPr>
            <w:tcW w:w="567" w:type="dxa"/>
          </w:tcPr>
          <w:p w14:paraId="4F292659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78B10B48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12.9</w:t>
            </w:r>
          </w:p>
        </w:tc>
        <w:tc>
          <w:tcPr>
            <w:tcW w:w="567" w:type="dxa"/>
          </w:tcPr>
          <w:p w14:paraId="3B0AB90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3,55</w:t>
            </w:r>
          </w:p>
        </w:tc>
        <w:tc>
          <w:tcPr>
            <w:tcW w:w="1134" w:type="dxa"/>
          </w:tcPr>
          <w:p w14:paraId="2568FC5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3.323,50</w:t>
            </w:r>
          </w:p>
        </w:tc>
        <w:tc>
          <w:tcPr>
            <w:tcW w:w="1474" w:type="dxa"/>
          </w:tcPr>
          <w:p w14:paraId="47A645D0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Bechis M.</w:t>
            </w:r>
          </w:p>
        </w:tc>
        <w:tc>
          <w:tcPr>
            <w:tcW w:w="1758" w:type="dxa"/>
          </w:tcPr>
          <w:p w14:paraId="50D12815" w14:textId="77777777" w:rsidR="00CD1E3F" w:rsidRPr="00CD1E3F" w:rsidRDefault="00CD1E3F" w:rsidP="00A467CF">
            <w:pPr>
              <w:pStyle w:val="scuderia"/>
            </w:pPr>
            <w:r w:rsidRPr="00CD1E3F">
              <w:t>Sc. B. &amp; B. Snc</w:t>
            </w:r>
          </w:p>
        </w:tc>
        <w:tc>
          <w:tcPr>
            <w:tcW w:w="1531" w:type="dxa"/>
          </w:tcPr>
          <w:p w14:paraId="02FBA093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353114A3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9021378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02</w:t>
            </w:r>
          </w:p>
        </w:tc>
        <w:tc>
          <w:tcPr>
            <w:tcW w:w="454" w:type="dxa"/>
          </w:tcPr>
          <w:p w14:paraId="7FB1ABD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7</w:t>
            </w:r>
          </w:p>
        </w:tc>
        <w:tc>
          <w:tcPr>
            <w:tcW w:w="2041" w:type="dxa"/>
          </w:tcPr>
          <w:p w14:paraId="5E1B209A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FIAMMA NP</w:t>
            </w:r>
          </w:p>
        </w:tc>
        <w:tc>
          <w:tcPr>
            <w:tcW w:w="680" w:type="dxa"/>
          </w:tcPr>
          <w:p w14:paraId="51BE97F9" w14:textId="77777777" w:rsidR="00CD1E3F" w:rsidRPr="00CD1E3F" w:rsidRDefault="00CD1E3F" w:rsidP="00A467CF">
            <w:pPr>
              <w:pStyle w:val="scuderia"/>
            </w:pPr>
            <w:r w:rsidRPr="00CD1E3F">
              <w:t>1.57.0</w:t>
            </w:r>
          </w:p>
        </w:tc>
        <w:tc>
          <w:tcPr>
            <w:tcW w:w="567" w:type="dxa"/>
          </w:tcPr>
          <w:p w14:paraId="17D9181B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7E7E85D1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13.1</w:t>
            </w:r>
          </w:p>
        </w:tc>
        <w:tc>
          <w:tcPr>
            <w:tcW w:w="567" w:type="dxa"/>
          </w:tcPr>
          <w:p w14:paraId="56E0A41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2,66</w:t>
            </w:r>
          </w:p>
        </w:tc>
        <w:tc>
          <w:tcPr>
            <w:tcW w:w="1134" w:type="dxa"/>
          </w:tcPr>
          <w:p w14:paraId="030458F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1.589,50</w:t>
            </w:r>
          </w:p>
        </w:tc>
        <w:tc>
          <w:tcPr>
            <w:tcW w:w="1474" w:type="dxa"/>
          </w:tcPr>
          <w:p w14:paraId="58D65F5D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Zaccherini M.</w:t>
            </w:r>
          </w:p>
        </w:tc>
        <w:tc>
          <w:tcPr>
            <w:tcW w:w="1758" w:type="dxa"/>
          </w:tcPr>
          <w:p w14:paraId="331545E2" w14:textId="77777777" w:rsidR="00CD1E3F" w:rsidRPr="00CD1E3F" w:rsidRDefault="00CD1E3F" w:rsidP="00A467CF">
            <w:pPr>
              <w:pStyle w:val="scuderia"/>
            </w:pPr>
            <w:r w:rsidRPr="00CD1E3F">
              <w:t>Sig. Pisacane Nicol</w:t>
            </w:r>
          </w:p>
        </w:tc>
        <w:tc>
          <w:tcPr>
            <w:tcW w:w="1531" w:type="dxa"/>
          </w:tcPr>
          <w:p w14:paraId="5226CA70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allen"/>
              </w:rPr>
              <w:t>Di Nardo C.</w:t>
            </w:r>
          </w:p>
        </w:tc>
      </w:tr>
      <w:tr w:rsidR="00CD1E3F" w:rsidRPr="00CD1E3F" w14:paraId="5129FDFD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36F184E9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03</w:t>
            </w:r>
          </w:p>
        </w:tc>
        <w:tc>
          <w:tcPr>
            <w:tcW w:w="454" w:type="dxa"/>
          </w:tcPr>
          <w:p w14:paraId="6A84B45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6</w:t>
            </w:r>
          </w:p>
        </w:tc>
        <w:tc>
          <w:tcPr>
            <w:tcW w:w="2041" w:type="dxa"/>
          </w:tcPr>
          <w:p w14:paraId="000825D6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ESPERANZA SSG</w:t>
            </w:r>
          </w:p>
        </w:tc>
        <w:tc>
          <w:tcPr>
            <w:tcW w:w="680" w:type="dxa"/>
          </w:tcPr>
          <w:p w14:paraId="53A0323F" w14:textId="77777777" w:rsidR="00CD1E3F" w:rsidRPr="00CD1E3F" w:rsidRDefault="00CD1E3F" w:rsidP="00A467CF">
            <w:pPr>
              <w:pStyle w:val="scuderia"/>
            </w:pPr>
            <w:r w:rsidRPr="00CD1E3F">
              <w:t>1.57.6</w:t>
            </w:r>
          </w:p>
        </w:tc>
        <w:tc>
          <w:tcPr>
            <w:tcW w:w="567" w:type="dxa"/>
          </w:tcPr>
          <w:p w14:paraId="43B47ADF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7DDA9845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13.5</w:t>
            </w:r>
          </w:p>
        </w:tc>
        <w:tc>
          <w:tcPr>
            <w:tcW w:w="567" w:type="dxa"/>
          </w:tcPr>
          <w:p w14:paraId="4610986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10,59</w:t>
            </w:r>
          </w:p>
        </w:tc>
        <w:tc>
          <w:tcPr>
            <w:tcW w:w="1134" w:type="dxa"/>
          </w:tcPr>
          <w:p w14:paraId="05B3CC0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867,00</w:t>
            </w:r>
          </w:p>
        </w:tc>
        <w:tc>
          <w:tcPr>
            <w:tcW w:w="1474" w:type="dxa"/>
          </w:tcPr>
          <w:p w14:paraId="5DA75194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Casillo M.</w:t>
            </w:r>
          </w:p>
        </w:tc>
        <w:tc>
          <w:tcPr>
            <w:tcW w:w="1758" w:type="dxa"/>
          </w:tcPr>
          <w:p w14:paraId="76F19293" w14:textId="77777777" w:rsidR="00CD1E3F" w:rsidRPr="00CD1E3F" w:rsidRDefault="00CD1E3F" w:rsidP="00A467CF">
            <w:pPr>
              <w:pStyle w:val="scuderia"/>
            </w:pPr>
            <w:r w:rsidRPr="00CD1E3F">
              <w:t xml:space="preserve">Sc. Spallina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2C90FC40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allen"/>
              </w:rPr>
              <w:t>Casillo G.</w:t>
            </w:r>
          </w:p>
        </w:tc>
      </w:tr>
      <w:tr w:rsidR="00CD1E3F" w:rsidRPr="00CD1E3F" w14:paraId="78B5D474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5301AB79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04</w:t>
            </w:r>
          </w:p>
        </w:tc>
        <w:tc>
          <w:tcPr>
            <w:tcW w:w="454" w:type="dxa"/>
          </w:tcPr>
          <w:p w14:paraId="021C35A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4</w:t>
            </w:r>
          </w:p>
        </w:tc>
        <w:tc>
          <w:tcPr>
            <w:tcW w:w="2041" w:type="dxa"/>
          </w:tcPr>
          <w:p w14:paraId="0F41E77C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ELLEBORO DR</w:t>
            </w:r>
          </w:p>
        </w:tc>
        <w:tc>
          <w:tcPr>
            <w:tcW w:w="680" w:type="dxa"/>
          </w:tcPr>
          <w:p w14:paraId="6E5A47E7" w14:textId="77777777" w:rsidR="00CD1E3F" w:rsidRPr="00CD1E3F" w:rsidRDefault="00CD1E3F" w:rsidP="00A467CF">
            <w:pPr>
              <w:pStyle w:val="scuderia"/>
            </w:pPr>
            <w:r w:rsidRPr="00CD1E3F">
              <w:t>1.58.0</w:t>
            </w:r>
          </w:p>
        </w:tc>
        <w:tc>
          <w:tcPr>
            <w:tcW w:w="567" w:type="dxa"/>
          </w:tcPr>
          <w:p w14:paraId="1885612E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4FEDE9B7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13.8</w:t>
            </w:r>
          </w:p>
        </w:tc>
        <w:tc>
          <w:tcPr>
            <w:tcW w:w="567" w:type="dxa"/>
          </w:tcPr>
          <w:p w14:paraId="752C00A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2,37</w:t>
            </w:r>
          </w:p>
        </w:tc>
        <w:tc>
          <w:tcPr>
            <w:tcW w:w="1134" w:type="dxa"/>
          </w:tcPr>
          <w:p w14:paraId="3422B59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433,50</w:t>
            </w:r>
          </w:p>
        </w:tc>
        <w:tc>
          <w:tcPr>
            <w:tcW w:w="1474" w:type="dxa"/>
          </w:tcPr>
          <w:p w14:paraId="329DBD2C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Zorzetto O.</w:t>
            </w:r>
          </w:p>
        </w:tc>
        <w:tc>
          <w:tcPr>
            <w:tcW w:w="1758" w:type="dxa"/>
          </w:tcPr>
          <w:p w14:paraId="686F0DDC" w14:textId="77777777" w:rsidR="00CD1E3F" w:rsidRPr="00CD1E3F" w:rsidRDefault="00CD1E3F" w:rsidP="00A467CF">
            <w:pPr>
              <w:pStyle w:val="scuderia"/>
            </w:pPr>
            <w:r w:rsidRPr="00CD1E3F">
              <w:t>Sc. Del Rinoceronte</w:t>
            </w:r>
          </w:p>
        </w:tc>
        <w:tc>
          <w:tcPr>
            <w:tcW w:w="1531" w:type="dxa"/>
          </w:tcPr>
          <w:p w14:paraId="077398B4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allen"/>
              </w:rPr>
              <w:t>Barelli F.</w:t>
            </w:r>
          </w:p>
        </w:tc>
      </w:tr>
      <w:tr w:rsidR="00CD1E3F" w:rsidRPr="00CD1E3F" w14:paraId="74872140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72A466A4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05</w:t>
            </w:r>
          </w:p>
        </w:tc>
        <w:tc>
          <w:tcPr>
            <w:tcW w:w="454" w:type="dxa"/>
          </w:tcPr>
          <w:p w14:paraId="28028F3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1</w:t>
            </w:r>
          </w:p>
        </w:tc>
        <w:tc>
          <w:tcPr>
            <w:tcW w:w="2041" w:type="dxa"/>
          </w:tcPr>
          <w:p w14:paraId="053C677B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DAVOS DEI GREPPI</w:t>
            </w:r>
          </w:p>
        </w:tc>
        <w:tc>
          <w:tcPr>
            <w:tcW w:w="680" w:type="dxa"/>
          </w:tcPr>
          <w:p w14:paraId="795A85E3" w14:textId="77777777" w:rsidR="00CD1E3F" w:rsidRPr="00CD1E3F" w:rsidRDefault="00CD1E3F" w:rsidP="00A467CF">
            <w:pPr>
              <w:pStyle w:val="scuderia"/>
            </w:pPr>
            <w:r w:rsidRPr="00CD1E3F">
              <w:t>1.58.1</w:t>
            </w:r>
          </w:p>
        </w:tc>
        <w:tc>
          <w:tcPr>
            <w:tcW w:w="567" w:type="dxa"/>
          </w:tcPr>
          <w:p w14:paraId="20CF5C1D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4E0D87BF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13.8</w:t>
            </w:r>
          </w:p>
        </w:tc>
        <w:tc>
          <w:tcPr>
            <w:tcW w:w="567" w:type="dxa"/>
          </w:tcPr>
          <w:p w14:paraId="781D819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25,86</w:t>
            </w:r>
          </w:p>
        </w:tc>
        <w:tc>
          <w:tcPr>
            <w:tcW w:w="1134" w:type="dxa"/>
          </w:tcPr>
          <w:p w14:paraId="1F01DB4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289,00</w:t>
            </w:r>
          </w:p>
        </w:tc>
        <w:tc>
          <w:tcPr>
            <w:tcW w:w="1474" w:type="dxa"/>
          </w:tcPr>
          <w:p w14:paraId="2545B651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Ricco Ant.</w:t>
            </w:r>
          </w:p>
        </w:tc>
        <w:tc>
          <w:tcPr>
            <w:tcW w:w="1758" w:type="dxa"/>
          </w:tcPr>
          <w:p w14:paraId="7E700981" w14:textId="77777777" w:rsidR="00CD1E3F" w:rsidRPr="00CD1E3F" w:rsidRDefault="00CD1E3F" w:rsidP="00A467CF">
            <w:pPr>
              <w:pStyle w:val="scuderia"/>
            </w:pPr>
            <w:r w:rsidRPr="00CD1E3F">
              <w:t>Sig. Ricco Antonio</w:t>
            </w:r>
          </w:p>
        </w:tc>
        <w:tc>
          <w:tcPr>
            <w:tcW w:w="1531" w:type="dxa"/>
          </w:tcPr>
          <w:p w14:paraId="2B299007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478EDAEA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7F1383BD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06</w:t>
            </w:r>
          </w:p>
        </w:tc>
        <w:tc>
          <w:tcPr>
            <w:tcW w:w="454" w:type="dxa"/>
          </w:tcPr>
          <w:p w14:paraId="2AB1F4A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5</w:t>
            </w:r>
          </w:p>
        </w:tc>
        <w:tc>
          <w:tcPr>
            <w:tcW w:w="2041" w:type="dxa"/>
          </w:tcPr>
          <w:p w14:paraId="0803826A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GIOCONDA CAP</w:t>
            </w:r>
          </w:p>
        </w:tc>
        <w:tc>
          <w:tcPr>
            <w:tcW w:w="680" w:type="dxa"/>
          </w:tcPr>
          <w:p w14:paraId="09AEC486" w14:textId="77777777" w:rsidR="00CD1E3F" w:rsidRPr="00CD1E3F" w:rsidRDefault="00CD1E3F" w:rsidP="00A467CF">
            <w:pPr>
              <w:pStyle w:val="scuderia"/>
            </w:pPr>
            <w:r w:rsidRPr="00CD1E3F">
              <w:t>1.58.9</w:t>
            </w:r>
          </w:p>
        </w:tc>
        <w:tc>
          <w:tcPr>
            <w:tcW w:w="567" w:type="dxa"/>
          </w:tcPr>
          <w:p w14:paraId="10B5FC02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30919C77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14.3</w:t>
            </w:r>
          </w:p>
        </w:tc>
        <w:tc>
          <w:tcPr>
            <w:tcW w:w="567" w:type="dxa"/>
          </w:tcPr>
          <w:p w14:paraId="5D2C3C7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12,93</w:t>
            </w:r>
          </w:p>
        </w:tc>
        <w:tc>
          <w:tcPr>
            <w:tcW w:w="1134" w:type="dxa"/>
          </w:tcPr>
          <w:p w14:paraId="0519C7F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4919949E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Castaldo Mar.</w:t>
            </w:r>
          </w:p>
        </w:tc>
        <w:tc>
          <w:tcPr>
            <w:tcW w:w="1758" w:type="dxa"/>
          </w:tcPr>
          <w:p w14:paraId="75674038" w14:textId="77777777" w:rsidR="00CD1E3F" w:rsidRPr="00CD1E3F" w:rsidRDefault="00CD1E3F" w:rsidP="00A467CF">
            <w:pPr>
              <w:pStyle w:val="scuderia"/>
            </w:pPr>
            <w:r w:rsidRPr="00CD1E3F">
              <w:t>Sig. Ascione Giovan</w:t>
            </w:r>
          </w:p>
        </w:tc>
        <w:tc>
          <w:tcPr>
            <w:tcW w:w="1531" w:type="dxa"/>
          </w:tcPr>
          <w:p w14:paraId="1517A7D9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allen"/>
              </w:rPr>
              <w:t>Barbieri L.</w:t>
            </w:r>
          </w:p>
        </w:tc>
      </w:tr>
      <w:tr w:rsidR="00CD1E3F" w:rsidRPr="00183068" w14:paraId="4591227E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E712DDB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RI</w:t>
            </w:r>
          </w:p>
        </w:tc>
        <w:tc>
          <w:tcPr>
            <w:tcW w:w="454" w:type="dxa"/>
          </w:tcPr>
          <w:p w14:paraId="66F9052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2</w:t>
            </w:r>
          </w:p>
        </w:tc>
        <w:tc>
          <w:tcPr>
            <w:tcW w:w="2041" w:type="dxa"/>
          </w:tcPr>
          <w:p w14:paraId="7A474D6E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>FALAISE DANCE</w:t>
            </w:r>
          </w:p>
        </w:tc>
        <w:tc>
          <w:tcPr>
            <w:tcW w:w="680" w:type="dxa"/>
          </w:tcPr>
          <w:p w14:paraId="1C7271DE" w14:textId="77777777" w:rsidR="00CD1E3F" w:rsidRPr="00CD1E3F" w:rsidRDefault="00CD1E3F" w:rsidP="00A467CF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6D8723B1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74713987" w14:textId="77777777" w:rsidR="00CD1E3F" w:rsidRPr="00CD1E3F" w:rsidRDefault="00CD1E3F" w:rsidP="00A467CF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36B8F68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22,29</w:t>
            </w:r>
          </w:p>
        </w:tc>
        <w:tc>
          <w:tcPr>
            <w:tcW w:w="1134" w:type="dxa"/>
          </w:tcPr>
          <w:p w14:paraId="70D6E7C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7F865006" w14:textId="77777777" w:rsidR="00CD1E3F" w:rsidRPr="00CD1E3F" w:rsidRDefault="00CD1E3F" w:rsidP="00A467CF">
            <w:pPr>
              <w:pStyle w:val="scuderia"/>
            </w:pPr>
            <w:proofErr w:type="spellStart"/>
            <w:r w:rsidRPr="00CD1E3F">
              <w:rPr>
                <w:rStyle w:val="cavalli"/>
              </w:rPr>
              <w:t>Smorgon</w:t>
            </w:r>
            <w:proofErr w:type="spellEnd"/>
            <w:r w:rsidRPr="00CD1E3F">
              <w:rPr>
                <w:rStyle w:val="cavalli"/>
              </w:rPr>
              <w:t xml:space="preserve"> E.</w:t>
            </w:r>
          </w:p>
        </w:tc>
        <w:tc>
          <w:tcPr>
            <w:tcW w:w="1758" w:type="dxa"/>
          </w:tcPr>
          <w:p w14:paraId="5EB8DFE7" w14:textId="77777777" w:rsidR="00CD1E3F" w:rsidRPr="00CD1E3F" w:rsidRDefault="00CD1E3F" w:rsidP="00A467CF">
            <w:pPr>
              <w:pStyle w:val="scuderia"/>
            </w:pPr>
            <w:r w:rsidRPr="00CD1E3F">
              <w:t>Sc. Trotto Italia S</w:t>
            </w:r>
          </w:p>
        </w:tc>
        <w:tc>
          <w:tcPr>
            <w:tcW w:w="1531" w:type="dxa"/>
          </w:tcPr>
          <w:p w14:paraId="75728625" w14:textId="6E6142C2" w:rsidR="00CD1E3F" w:rsidRPr="00183068" w:rsidRDefault="00CD1E3F" w:rsidP="00A467CF">
            <w:pPr>
              <w:pStyle w:val="scuderia"/>
            </w:pPr>
            <w:proofErr w:type="spellStart"/>
            <w:r w:rsidRPr="00CD1E3F">
              <w:rPr>
                <w:rStyle w:val="allen"/>
              </w:rPr>
              <w:t>Smorgon</w:t>
            </w:r>
            <w:proofErr w:type="spellEnd"/>
            <w:r w:rsidRPr="00CD1E3F">
              <w:rPr>
                <w:rStyle w:val="allen"/>
              </w:rPr>
              <w:t xml:space="preserve"> M.</w:t>
            </w:r>
          </w:p>
        </w:tc>
      </w:tr>
    </w:tbl>
    <w:p w14:paraId="28E48FB4" w14:textId="77777777" w:rsidR="00CD1E3F" w:rsidRPr="00183068" w:rsidRDefault="00CD1E3F" w:rsidP="00CD1E3F">
      <w:r w:rsidRPr="00183068">
        <w:t xml:space="preserve">Tempi </w:t>
      </w:r>
      <w:proofErr w:type="spellStart"/>
      <w:proofErr w:type="gramStart"/>
      <w:r w:rsidRPr="00183068">
        <w:t>parziali</w:t>
      </w:r>
      <w:proofErr w:type="spellEnd"/>
      <w:r w:rsidRPr="00183068">
        <w:t xml:space="preserve"> :</w:t>
      </w:r>
      <w:proofErr w:type="gramEnd"/>
      <w:r w:rsidRPr="00183068">
        <w:t xml:space="preserve"> 28.0 - 29.7 - 29.4 - 29.6    Quote </w:t>
      </w:r>
      <w:proofErr w:type="spellStart"/>
      <w:proofErr w:type="gramStart"/>
      <w:r w:rsidRPr="00183068">
        <w:t>totali</w:t>
      </w:r>
      <w:proofErr w:type="spellEnd"/>
      <w:r w:rsidRPr="00183068">
        <w:t xml:space="preserve"> :</w:t>
      </w:r>
      <w:proofErr w:type="gramEnd"/>
      <w:r w:rsidRPr="00183068">
        <w:t xml:space="preserve"> Vin. 3,</w:t>
      </w:r>
      <w:proofErr w:type="gramStart"/>
      <w:r w:rsidRPr="00183068">
        <w:t>55  Piaz</w:t>
      </w:r>
      <w:proofErr w:type="gramEnd"/>
      <w:r w:rsidRPr="00183068">
        <w:t>. 1,73/1,</w:t>
      </w:r>
      <w:proofErr w:type="gramStart"/>
      <w:r w:rsidRPr="00183068">
        <w:t>60  Acc.</w:t>
      </w:r>
      <w:proofErr w:type="gramEnd"/>
      <w:r w:rsidRPr="00183068">
        <w:t xml:space="preserve"> 5,55 Trio 55,</w:t>
      </w:r>
      <w:proofErr w:type="gramStart"/>
      <w:r w:rsidRPr="00183068">
        <w:t xml:space="preserve">95  </w:t>
      </w:r>
      <w:proofErr w:type="spellStart"/>
      <w:r w:rsidRPr="00183068">
        <w:t>Acp</w:t>
      </w:r>
      <w:proofErr w:type="spellEnd"/>
      <w:proofErr w:type="gramEnd"/>
      <w:r w:rsidRPr="00183068">
        <w:t xml:space="preserve"> </w:t>
      </w:r>
    </w:p>
    <w:p w14:paraId="6369B3F2" w14:textId="77777777" w:rsidR="00CD1E3F" w:rsidRPr="00183068" w:rsidRDefault="00CD1E3F" w:rsidP="00CD1E3F"/>
    <w:p w14:paraId="692936A9" w14:textId="71D20290" w:rsidR="00CD1E3F" w:rsidRPr="00183068" w:rsidRDefault="00CD1E3F" w:rsidP="00CD1E3F">
      <w:r w:rsidRPr="00CD1E3F">
        <w:rPr>
          <w:rStyle w:val="premio"/>
        </w:rPr>
        <w:t xml:space="preserve">3 </w:t>
      </w:r>
      <w:proofErr w:type="gramStart"/>
      <w:r w:rsidRPr="00CD1E3F">
        <w:rPr>
          <w:rStyle w:val="premio"/>
        </w:rPr>
        <w:t>ASS</w:t>
      </w:r>
      <w:proofErr w:type="gramEnd"/>
      <w:r w:rsidRPr="00CD1E3F">
        <w:rPr>
          <w:rStyle w:val="premio"/>
        </w:rPr>
        <w:t xml:space="preserve">. GLI AMICI DEL CAPITANO (PR - CO) - Metri </w:t>
      </w:r>
      <w:proofErr w:type="gramStart"/>
      <w:r w:rsidRPr="00CD1E3F">
        <w:rPr>
          <w:rStyle w:val="premio"/>
        </w:rPr>
        <w:t>2100  E.</w:t>
      </w:r>
      <w:proofErr w:type="gramEnd"/>
      <w:r w:rsidRPr="00CD1E3F">
        <w:rPr>
          <w:rStyle w:val="premio"/>
        </w:rPr>
        <w:t xml:space="preserve"> 11.000,00     </w:t>
      </w: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5" w:firstRow="0" w:lastRow="0" w:firstColumn="0" w:lastColumn="0" w:noHBand="0" w:noVBand="0"/>
      </w:tblPr>
      <w:tblGrid>
        <w:gridCol w:w="454"/>
        <w:gridCol w:w="454"/>
        <w:gridCol w:w="2041"/>
        <w:gridCol w:w="680"/>
        <w:gridCol w:w="567"/>
        <w:gridCol w:w="567"/>
        <w:gridCol w:w="567"/>
        <w:gridCol w:w="1134"/>
        <w:gridCol w:w="1474"/>
        <w:gridCol w:w="1758"/>
        <w:gridCol w:w="1531"/>
      </w:tblGrid>
      <w:tr w:rsidR="00CD1E3F" w:rsidRPr="00CD1E3F" w14:paraId="3BB64683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4DCAF99" w14:textId="71C4EF30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01</w:t>
            </w:r>
          </w:p>
        </w:tc>
        <w:tc>
          <w:tcPr>
            <w:tcW w:w="454" w:type="dxa"/>
          </w:tcPr>
          <w:p w14:paraId="414937F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5</w:t>
            </w:r>
          </w:p>
        </w:tc>
        <w:tc>
          <w:tcPr>
            <w:tcW w:w="2041" w:type="dxa"/>
          </w:tcPr>
          <w:p w14:paraId="30F46E66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FONZIE MABEL</w:t>
            </w:r>
          </w:p>
        </w:tc>
        <w:tc>
          <w:tcPr>
            <w:tcW w:w="680" w:type="dxa"/>
          </w:tcPr>
          <w:p w14:paraId="2C3C01F8" w14:textId="77777777" w:rsidR="00CD1E3F" w:rsidRPr="00CD1E3F" w:rsidRDefault="00CD1E3F" w:rsidP="00E02209">
            <w:pPr>
              <w:pStyle w:val="scuderia"/>
            </w:pPr>
            <w:r w:rsidRPr="00CD1E3F">
              <w:t>2.36.3</w:t>
            </w:r>
          </w:p>
        </w:tc>
        <w:tc>
          <w:tcPr>
            <w:tcW w:w="567" w:type="dxa"/>
          </w:tcPr>
          <w:p w14:paraId="15244271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2B159722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14.4</w:t>
            </w:r>
          </w:p>
        </w:tc>
        <w:tc>
          <w:tcPr>
            <w:tcW w:w="567" w:type="dxa"/>
          </w:tcPr>
          <w:p w14:paraId="7653C20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3,06</w:t>
            </w:r>
          </w:p>
        </w:tc>
        <w:tc>
          <w:tcPr>
            <w:tcW w:w="1134" w:type="dxa"/>
          </w:tcPr>
          <w:p w14:paraId="064755B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3.910,00</w:t>
            </w:r>
          </w:p>
        </w:tc>
        <w:tc>
          <w:tcPr>
            <w:tcW w:w="1474" w:type="dxa"/>
          </w:tcPr>
          <w:p w14:paraId="79B133B6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Guzzinati A.</w:t>
            </w:r>
          </w:p>
        </w:tc>
        <w:tc>
          <w:tcPr>
            <w:tcW w:w="1758" w:type="dxa"/>
          </w:tcPr>
          <w:p w14:paraId="1E19B738" w14:textId="77777777" w:rsidR="00CD1E3F" w:rsidRPr="00CD1E3F" w:rsidRDefault="00CD1E3F" w:rsidP="00E02209">
            <w:pPr>
              <w:pStyle w:val="scuderia"/>
            </w:pPr>
            <w:r w:rsidRPr="00CD1E3F">
              <w:t>Sig. Bergamini Carl</w:t>
            </w:r>
          </w:p>
        </w:tc>
        <w:tc>
          <w:tcPr>
            <w:tcW w:w="1531" w:type="dxa"/>
          </w:tcPr>
          <w:p w14:paraId="5B969A9C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allen"/>
              </w:rPr>
              <w:t>Guzzinati A.</w:t>
            </w:r>
          </w:p>
        </w:tc>
      </w:tr>
      <w:tr w:rsidR="00CD1E3F" w:rsidRPr="00CD1E3F" w14:paraId="7529B480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5ABBE262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02</w:t>
            </w:r>
          </w:p>
        </w:tc>
        <w:tc>
          <w:tcPr>
            <w:tcW w:w="454" w:type="dxa"/>
          </w:tcPr>
          <w:p w14:paraId="74E8BEC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4</w:t>
            </w:r>
          </w:p>
        </w:tc>
        <w:tc>
          <w:tcPr>
            <w:tcW w:w="2041" w:type="dxa"/>
          </w:tcPr>
          <w:p w14:paraId="1FEC2885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FUEGO DI NO</w:t>
            </w:r>
          </w:p>
        </w:tc>
        <w:tc>
          <w:tcPr>
            <w:tcW w:w="680" w:type="dxa"/>
          </w:tcPr>
          <w:p w14:paraId="41DB47C4" w14:textId="77777777" w:rsidR="00CD1E3F" w:rsidRPr="00CD1E3F" w:rsidRDefault="00CD1E3F" w:rsidP="00E02209">
            <w:pPr>
              <w:pStyle w:val="scuderia"/>
            </w:pPr>
            <w:r w:rsidRPr="00CD1E3F">
              <w:t>2.36.5</w:t>
            </w:r>
          </w:p>
        </w:tc>
        <w:tc>
          <w:tcPr>
            <w:tcW w:w="567" w:type="dxa"/>
          </w:tcPr>
          <w:p w14:paraId="145CEEB1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4C3DB086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14.5</w:t>
            </w:r>
          </w:p>
        </w:tc>
        <w:tc>
          <w:tcPr>
            <w:tcW w:w="567" w:type="dxa"/>
          </w:tcPr>
          <w:p w14:paraId="75A9F5A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3,79</w:t>
            </w:r>
          </w:p>
        </w:tc>
        <w:tc>
          <w:tcPr>
            <w:tcW w:w="1134" w:type="dxa"/>
          </w:tcPr>
          <w:p w14:paraId="14429E0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1.870,00</w:t>
            </w:r>
          </w:p>
        </w:tc>
        <w:tc>
          <w:tcPr>
            <w:tcW w:w="1474" w:type="dxa"/>
          </w:tcPr>
          <w:p w14:paraId="5AB54497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Stefani M.</w:t>
            </w:r>
          </w:p>
        </w:tc>
        <w:tc>
          <w:tcPr>
            <w:tcW w:w="1758" w:type="dxa"/>
          </w:tcPr>
          <w:p w14:paraId="77152AB8" w14:textId="77777777" w:rsidR="00CD1E3F" w:rsidRPr="00CD1E3F" w:rsidRDefault="00CD1E3F" w:rsidP="00E02209">
            <w:pPr>
              <w:pStyle w:val="scuderia"/>
            </w:pPr>
            <w:r w:rsidRPr="00CD1E3F">
              <w:t>Sig. Nola Francesco</w:t>
            </w:r>
          </w:p>
        </w:tc>
        <w:tc>
          <w:tcPr>
            <w:tcW w:w="1531" w:type="dxa"/>
          </w:tcPr>
          <w:p w14:paraId="0214DB32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0AE89A84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5BFE7A34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03</w:t>
            </w:r>
          </w:p>
        </w:tc>
        <w:tc>
          <w:tcPr>
            <w:tcW w:w="454" w:type="dxa"/>
          </w:tcPr>
          <w:p w14:paraId="4CA2F66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2</w:t>
            </w:r>
          </w:p>
        </w:tc>
        <w:tc>
          <w:tcPr>
            <w:tcW w:w="2041" w:type="dxa"/>
          </w:tcPr>
          <w:p w14:paraId="22D4B620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EVITA LAKSMY</w:t>
            </w:r>
          </w:p>
        </w:tc>
        <w:tc>
          <w:tcPr>
            <w:tcW w:w="680" w:type="dxa"/>
          </w:tcPr>
          <w:p w14:paraId="555BAD22" w14:textId="77777777" w:rsidR="00CD1E3F" w:rsidRPr="00CD1E3F" w:rsidRDefault="00CD1E3F" w:rsidP="00E02209">
            <w:pPr>
              <w:pStyle w:val="scuderia"/>
            </w:pPr>
            <w:r w:rsidRPr="00CD1E3F">
              <w:t>2.36.6</w:t>
            </w:r>
          </w:p>
        </w:tc>
        <w:tc>
          <w:tcPr>
            <w:tcW w:w="567" w:type="dxa"/>
          </w:tcPr>
          <w:p w14:paraId="390DE471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65019CE3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14.6</w:t>
            </w:r>
          </w:p>
        </w:tc>
        <w:tc>
          <w:tcPr>
            <w:tcW w:w="567" w:type="dxa"/>
          </w:tcPr>
          <w:p w14:paraId="09ECA88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8,37</w:t>
            </w:r>
          </w:p>
        </w:tc>
        <w:tc>
          <w:tcPr>
            <w:tcW w:w="1134" w:type="dxa"/>
          </w:tcPr>
          <w:p w14:paraId="57090FE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1.020,00</w:t>
            </w:r>
          </w:p>
        </w:tc>
        <w:tc>
          <w:tcPr>
            <w:tcW w:w="1474" w:type="dxa"/>
          </w:tcPr>
          <w:p w14:paraId="11B36C0E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Di Nardo A.</w:t>
            </w:r>
          </w:p>
        </w:tc>
        <w:tc>
          <w:tcPr>
            <w:tcW w:w="1758" w:type="dxa"/>
          </w:tcPr>
          <w:p w14:paraId="2B4520D7" w14:textId="77777777" w:rsidR="00CD1E3F" w:rsidRPr="00CD1E3F" w:rsidRDefault="00CD1E3F" w:rsidP="00E02209">
            <w:pPr>
              <w:pStyle w:val="scuderia"/>
            </w:pPr>
            <w:proofErr w:type="spellStart"/>
            <w:r w:rsidRPr="00CD1E3F">
              <w:t>Az.Ag</w:t>
            </w:r>
            <w:proofErr w:type="spellEnd"/>
            <w:r w:rsidRPr="00CD1E3F">
              <w:t>. Caracciolo</w:t>
            </w:r>
          </w:p>
        </w:tc>
        <w:tc>
          <w:tcPr>
            <w:tcW w:w="1531" w:type="dxa"/>
          </w:tcPr>
          <w:p w14:paraId="1609A416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allen"/>
              </w:rPr>
              <w:t>Fiaschi E.</w:t>
            </w:r>
          </w:p>
        </w:tc>
      </w:tr>
      <w:tr w:rsidR="00CD1E3F" w:rsidRPr="00CD1E3F" w14:paraId="5BEC9B5D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87C681D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04</w:t>
            </w:r>
          </w:p>
        </w:tc>
        <w:tc>
          <w:tcPr>
            <w:tcW w:w="454" w:type="dxa"/>
          </w:tcPr>
          <w:p w14:paraId="77B2CFD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1</w:t>
            </w:r>
          </w:p>
        </w:tc>
        <w:tc>
          <w:tcPr>
            <w:tcW w:w="2041" w:type="dxa"/>
          </w:tcPr>
          <w:p w14:paraId="21DB5002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FEBO PETT</w:t>
            </w:r>
          </w:p>
        </w:tc>
        <w:tc>
          <w:tcPr>
            <w:tcW w:w="680" w:type="dxa"/>
          </w:tcPr>
          <w:p w14:paraId="75991080" w14:textId="77777777" w:rsidR="00CD1E3F" w:rsidRPr="00CD1E3F" w:rsidRDefault="00CD1E3F" w:rsidP="00E02209">
            <w:pPr>
              <w:pStyle w:val="scuderia"/>
            </w:pPr>
            <w:r w:rsidRPr="00CD1E3F">
              <w:t>2.37.0</w:t>
            </w:r>
          </w:p>
        </w:tc>
        <w:tc>
          <w:tcPr>
            <w:tcW w:w="567" w:type="dxa"/>
          </w:tcPr>
          <w:p w14:paraId="0C1AEC0C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7FDE5169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14.8</w:t>
            </w:r>
          </w:p>
        </w:tc>
        <w:tc>
          <w:tcPr>
            <w:tcW w:w="567" w:type="dxa"/>
          </w:tcPr>
          <w:p w14:paraId="0EE62D2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2,02</w:t>
            </w:r>
          </w:p>
        </w:tc>
        <w:tc>
          <w:tcPr>
            <w:tcW w:w="1134" w:type="dxa"/>
          </w:tcPr>
          <w:p w14:paraId="2F5FA68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510,00</w:t>
            </w:r>
          </w:p>
        </w:tc>
        <w:tc>
          <w:tcPr>
            <w:tcW w:w="1474" w:type="dxa"/>
          </w:tcPr>
          <w:p w14:paraId="038590EC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Baldi Lor.</w:t>
            </w:r>
          </w:p>
        </w:tc>
        <w:tc>
          <w:tcPr>
            <w:tcW w:w="1758" w:type="dxa"/>
          </w:tcPr>
          <w:p w14:paraId="36156076" w14:textId="77777777" w:rsidR="00CD1E3F" w:rsidRPr="00CD1E3F" w:rsidRDefault="00CD1E3F" w:rsidP="00E02209">
            <w:pPr>
              <w:pStyle w:val="scuderia"/>
            </w:pPr>
            <w:r w:rsidRPr="00CD1E3F">
              <w:t>Sig. D'anna Frances</w:t>
            </w:r>
          </w:p>
        </w:tc>
        <w:tc>
          <w:tcPr>
            <w:tcW w:w="1531" w:type="dxa"/>
          </w:tcPr>
          <w:p w14:paraId="6D226794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allen"/>
              </w:rPr>
              <w:t xml:space="preserve">Lorenzo Baldi </w:t>
            </w:r>
            <w:proofErr w:type="spellStart"/>
            <w:r w:rsidRPr="00CD1E3F">
              <w:rPr>
                <w:rStyle w:val="allen"/>
              </w:rPr>
              <w:t>Srl</w:t>
            </w:r>
            <w:proofErr w:type="spellEnd"/>
          </w:p>
        </w:tc>
      </w:tr>
      <w:tr w:rsidR="00CD1E3F" w:rsidRPr="00183068" w14:paraId="540297F5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F112FB4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715FDBF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3</w:t>
            </w:r>
          </w:p>
        </w:tc>
        <w:tc>
          <w:tcPr>
            <w:tcW w:w="2041" w:type="dxa"/>
          </w:tcPr>
          <w:p w14:paraId="058668D4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BILLY FERRO BR -D</w:t>
            </w:r>
          </w:p>
        </w:tc>
        <w:tc>
          <w:tcPr>
            <w:tcW w:w="680" w:type="dxa"/>
          </w:tcPr>
          <w:p w14:paraId="10703541" w14:textId="77777777" w:rsidR="00CD1E3F" w:rsidRPr="00CD1E3F" w:rsidRDefault="00CD1E3F" w:rsidP="00E02209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3BB7C6D8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14542A35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7BE3EFA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7,69</w:t>
            </w:r>
          </w:p>
        </w:tc>
        <w:tc>
          <w:tcPr>
            <w:tcW w:w="1134" w:type="dxa"/>
          </w:tcPr>
          <w:p w14:paraId="726D763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6C5CFDC2" w14:textId="77777777" w:rsidR="00CD1E3F" w:rsidRPr="00CD1E3F" w:rsidRDefault="00CD1E3F" w:rsidP="00E02209">
            <w:pPr>
              <w:pStyle w:val="scuderia"/>
            </w:pPr>
            <w:r w:rsidRPr="00CD1E3F">
              <w:rPr>
                <w:rStyle w:val="cavalli"/>
              </w:rPr>
              <w:t>Gocciadoro A.</w:t>
            </w:r>
          </w:p>
        </w:tc>
        <w:tc>
          <w:tcPr>
            <w:tcW w:w="1758" w:type="dxa"/>
          </w:tcPr>
          <w:p w14:paraId="467FFD54" w14:textId="77777777" w:rsidR="00CD1E3F" w:rsidRPr="00CD1E3F" w:rsidRDefault="00CD1E3F" w:rsidP="00E02209">
            <w:pPr>
              <w:pStyle w:val="scuderia"/>
            </w:pPr>
            <w:r w:rsidRPr="00CD1E3F">
              <w:t>Sc. Van Dijk Gmbh</w:t>
            </w:r>
          </w:p>
        </w:tc>
        <w:tc>
          <w:tcPr>
            <w:tcW w:w="1531" w:type="dxa"/>
          </w:tcPr>
          <w:p w14:paraId="3726511D" w14:textId="244AF048" w:rsidR="00CD1E3F" w:rsidRPr="00183068" w:rsidRDefault="00CD1E3F" w:rsidP="00E02209">
            <w:pPr>
              <w:pStyle w:val="scuderia"/>
            </w:pPr>
            <w:r w:rsidRPr="00CD1E3F">
              <w:rPr>
                <w:rStyle w:val="allen"/>
              </w:rPr>
              <w:t>Gocciadoro Alessa</w:t>
            </w:r>
          </w:p>
        </w:tc>
      </w:tr>
    </w:tbl>
    <w:p w14:paraId="19A21DC6" w14:textId="77777777" w:rsidR="00CD1E3F" w:rsidRPr="00183068" w:rsidRDefault="00CD1E3F" w:rsidP="00CD1E3F">
      <w:r w:rsidRPr="00183068">
        <w:t xml:space="preserve">Tempi </w:t>
      </w:r>
      <w:proofErr w:type="spellStart"/>
      <w:proofErr w:type="gramStart"/>
      <w:r w:rsidRPr="00183068">
        <w:t>parziali</w:t>
      </w:r>
      <w:proofErr w:type="spellEnd"/>
      <w:r w:rsidRPr="00183068">
        <w:t xml:space="preserve"> :</w:t>
      </w:r>
      <w:proofErr w:type="gramEnd"/>
      <w:r w:rsidRPr="00183068">
        <w:t xml:space="preserve"> 28.5 - 31.9 - 30.0 - 29.3 - 30.4    Quote </w:t>
      </w:r>
      <w:proofErr w:type="spellStart"/>
      <w:proofErr w:type="gramStart"/>
      <w:r w:rsidRPr="00183068">
        <w:t>totali</w:t>
      </w:r>
      <w:proofErr w:type="spellEnd"/>
      <w:r w:rsidRPr="00183068">
        <w:t xml:space="preserve"> :</w:t>
      </w:r>
      <w:proofErr w:type="gramEnd"/>
      <w:r w:rsidRPr="00183068">
        <w:t xml:space="preserve"> Vin. 3,</w:t>
      </w:r>
      <w:proofErr w:type="gramStart"/>
      <w:r w:rsidRPr="00183068">
        <w:t>06  Piaz</w:t>
      </w:r>
      <w:proofErr w:type="gramEnd"/>
      <w:r w:rsidRPr="00183068">
        <w:t>. 1,78/1,</w:t>
      </w:r>
      <w:proofErr w:type="gramStart"/>
      <w:r w:rsidRPr="00183068">
        <w:t>87  Acc.</w:t>
      </w:r>
      <w:proofErr w:type="gramEnd"/>
      <w:r w:rsidRPr="00183068">
        <w:t xml:space="preserve"> 9,41 Trio   </w:t>
      </w:r>
      <w:proofErr w:type="spellStart"/>
      <w:r w:rsidRPr="00183068">
        <w:t>Acp</w:t>
      </w:r>
      <w:proofErr w:type="spellEnd"/>
      <w:r w:rsidRPr="00183068">
        <w:t xml:space="preserve"> </w:t>
      </w:r>
    </w:p>
    <w:p w14:paraId="7B5CEAF4" w14:textId="77777777" w:rsidR="00CD1E3F" w:rsidRPr="00183068" w:rsidRDefault="00CD1E3F" w:rsidP="00CD1E3F"/>
    <w:p w14:paraId="36AE820F" w14:textId="7DE3C845" w:rsidR="00CD1E3F" w:rsidRPr="00183068" w:rsidRDefault="00CD1E3F" w:rsidP="00CD1E3F">
      <w:r w:rsidRPr="00CD1E3F">
        <w:rPr>
          <w:rStyle w:val="premio"/>
        </w:rPr>
        <w:t xml:space="preserve">4 CONSOLAZIONE OAKS DEL TROTTO (PR - CO) - Metri </w:t>
      </w:r>
      <w:proofErr w:type="gramStart"/>
      <w:r w:rsidRPr="00CD1E3F">
        <w:rPr>
          <w:rStyle w:val="premio"/>
        </w:rPr>
        <w:t>1600  E.</w:t>
      </w:r>
      <w:proofErr w:type="gramEnd"/>
      <w:r w:rsidRPr="00CD1E3F">
        <w:rPr>
          <w:rStyle w:val="premio"/>
        </w:rPr>
        <w:t xml:space="preserve"> 20.900,00     </w:t>
      </w: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5" w:firstRow="0" w:lastRow="0" w:firstColumn="0" w:lastColumn="0" w:noHBand="0" w:noVBand="0"/>
      </w:tblPr>
      <w:tblGrid>
        <w:gridCol w:w="454"/>
        <w:gridCol w:w="454"/>
        <w:gridCol w:w="2041"/>
        <w:gridCol w:w="680"/>
        <w:gridCol w:w="567"/>
        <w:gridCol w:w="567"/>
        <w:gridCol w:w="567"/>
        <w:gridCol w:w="1134"/>
        <w:gridCol w:w="1474"/>
        <w:gridCol w:w="1758"/>
        <w:gridCol w:w="1531"/>
      </w:tblGrid>
      <w:tr w:rsidR="00CD1E3F" w:rsidRPr="00CD1E3F" w14:paraId="5E21D192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33EA4255" w14:textId="2B18EC4A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01</w:t>
            </w:r>
          </w:p>
        </w:tc>
        <w:tc>
          <w:tcPr>
            <w:tcW w:w="454" w:type="dxa"/>
          </w:tcPr>
          <w:p w14:paraId="3CFF8A3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1</w:t>
            </w:r>
          </w:p>
        </w:tc>
        <w:tc>
          <w:tcPr>
            <w:tcW w:w="2041" w:type="dxa"/>
          </w:tcPr>
          <w:p w14:paraId="32659FC5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INDEPENDENT GAR</w:t>
            </w:r>
          </w:p>
        </w:tc>
        <w:tc>
          <w:tcPr>
            <w:tcW w:w="680" w:type="dxa"/>
          </w:tcPr>
          <w:p w14:paraId="7FAF08DA" w14:textId="77777777" w:rsidR="00CD1E3F" w:rsidRPr="00CD1E3F" w:rsidRDefault="00CD1E3F" w:rsidP="00960017">
            <w:pPr>
              <w:pStyle w:val="scuderia"/>
            </w:pPr>
            <w:r w:rsidRPr="00CD1E3F">
              <w:t>1.57.3</w:t>
            </w:r>
          </w:p>
        </w:tc>
        <w:tc>
          <w:tcPr>
            <w:tcW w:w="567" w:type="dxa"/>
          </w:tcPr>
          <w:p w14:paraId="78F38D8D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328A4BE4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13.3</w:t>
            </w:r>
          </w:p>
        </w:tc>
        <w:tc>
          <w:tcPr>
            <w:tcW w:w="567" w:type="dxa"/>
          </w:tcPr>
          <w:p w14:paraId="7E8E326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1,35</w:t>
            </w:r>
          </w:p>
        </w:tc>
        <w:tc>
          <w:tcPr>
            <w:tcW w:w="1134" w:type="dxa"/>
          </w:tcPr>
          <w:p w14:paraId="3031A68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7.429,00</w:t>
            </w:r>
          </w:p>
        </w:tc>
        <w:tc>
          <w:tcPr>
            <w:tcW w:w="1474" w:type="dxa"/>
          </w:tcPr>
          <w:p w14:paraId="7BCECA48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Pistone M.</w:t>
            </w:r>
          </w:p>
        </w:tc>
        <w:tc>
          <w:tcPr>
            <w:tcW w:w="1758" w:type="dxa"/>
          </w:tcPr>
          <w:p w14:paraId="4733174E" w14:textId="77777777" w:rsidR="00CD1E3F" w:rsidRPr="00CD1E3F" w:rsidRDefault="00CD1E3F" w:rsidP="00960017">
            <w:pPr>
              <w:pStyle w:val="scuderia"/>
            </w:pPr>
            <w:proofErr w:type="spellStart"/>
            <w:r w:rsidRPr="00CD1E3F">
              <w:t>Az.Ag</w:t>
            </w:r>
            <w:proofErr w:type="spellEnd"/>
            <w:r w:rsidRPr="00CD1E3F">
              <w:t xml:space="preserve">. </w:t>
            </w:r>
            <w:proofErr w:type="spellStart"/>
            <w:r w:rsidRPr="00CD1E3F">
              <w:t>Biasuzzi</w:t>
            </w:r>
            <w:proofErr w:type="spellEnd"/>
            <w:r w:rsidRPr="00CD1E3F">
              <w:t xml:space="preserve">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0E11DB96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>Lagas E.</w:t>
            </w:r>
          </w:p>
        </w:tc>
      </w:tr>
      <w:tr w:rsidR="00CD1E3F" w:rsidRPr="00CD1E3F" w14:paraId="32B36455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5271C433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02</w:t>
            </w:r>
          </w:p>
        </w:tc>
        <w:tc>
          <w:tcPr>
            <w:tcW w:w="454" w:type="dxa"/>
          </w:tcPr>
          <w:p w14:paraId="7180C38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8</w:t>
            </w:r>
          </w:p>
        </w:tc>
        <w:tc>
          <w:tcPr>
            <w:tcW w:w="2041" w:type="dxa"/>
          </w:tcPr>
          <w:p w14:paraId="73D9D434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IMAGINE BI</w:t>
            </w:r>
          </w:p>
        </w:tc>
        <w:tc>
          <w:tcPr>
            <w:tcW w:w="680" w:type="dxa"/>
          </w:tcPr>
          <w:p w14:paraId="06AEB7B8" w14:textId="77777777" w:rsidR="00CD1E3F" w:rsidRPr="00CD1E3F" w:rsidRDefault="00CD1E3F" w:rsidP="00960017">
            <w:pPr>
              <w:pStyle w:val="scuderia"/>
            </w:pPr>
            <w:r w:rsidRPr="00CD1E3F">
              <w:t>1.57.9</w:t>
            </w:r>
          </w:p>
        </w:tc>
        <w:tc>
          <w:tcPr>
            <w:tcW w:w="567" w:type="dxa"/>
          </w:tcPr>
          <w:p w14:paraId="77CAC5D0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3913B0B4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13.7</w:t>
            </w:r>
          </w:p>
        </w:tc>
        <w:tc>
          <w:tcPr>
            <w:tcW w:w="567" w:type="dxa"/>
          </w:tcPr>
          <w:p w14:paraId="436EB1D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1,35</w:t>
            </w:r>
          </w:p>
        </w:tc>
        <w:tc>
          <w:tcPr>
            <w:tcW w:w="1134" w:type="dxa"/>
          </w:tcPr>
          <w:p w14:paraId="08A99E1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3.553,00</w:t>
            </w:r>
          </w:p>
        </w:tc>
        <w:tc>
          <w:tcPr>
            <w:tcW w:w="1474" w:type="dxa"/>
          </w:tcPr>
          <w:p w14:paraId="6E236E90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Gocciadoro A.</w:t>
            </w:r>
          </w:p>
        </w:tc>
        <w:tc>
          <w:tcPr>
            <w:tcW w:w="1758" w:type="dxa"/>
          </w:tcPr>
          <w:p w14:paraId="605574B6" w14:textId="77777777" w:rsidR="00CD1E3F" w:rsidRPr="00CD1E3F" w:rsidRDefault="00CD1E3F" w:rsidP="00960017">
            <w:pPr>
              <w:pStyle w:val="scuderia"/>
            </w:pPr>
            <w:proofErr w:type="spellStart"/>
            <w:r w:rsidRPr="00CD1E3F">
              <w:t>Az.Ag</w:t>
            </w:r>
            <w:proofErr w:type="spellEnd"/>
            <w:r w:rsidRPr="00CD1E3F">
              <w:t xml:space="preserve">. </w:t>
            </w:r>
            <w:proofErr w:type="spellStart"/>
            <w:r w:rsidRPr="00CD1E3F">
              <w:t>Biasuzzi</w:t>
            </w:r>
            <w:proofErr w:type="spellEnd"/>
            <w:r w:rsidRPr="00CD1E3F">
              <w:t xml:space="preserve">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496B4142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>Gocciadoro Alessa</w:t>
            </w:r>
          </w:p>
        </w:tc>
      </w:tr>
      <w:tr w:rsidR="00CD1E3F" w:rsidRPr="00CD1E3F" w14:paraId="2FE586E0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71CE52D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03</w:t>
            </w:r>
          </w:p>
        </w:tc>
        <w:tc>
          <w:tcPr>
            <w:tcW w:w="454" w:type="dxa"/>
          </w:tcPr>
          <w:p w14:paraId="1A90B01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6</w:t>
            </w:r>
          </w:p>
        </w:tc>
        <w:tc>
          <w:tcPr>
            <w:tcW w:w="2041" w:type="dxa"/>
          </w:tcPr>
          <w:p w14:paraId="3BC0136F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INGRID PLAY</w:t>
            </w:r>
          </w:p>
        </w:tc>
        <w:tc>
          <w:tcPr>
            <w:tcW w:w="680" w:type="dxa"/>
          </w:tcPr>
          <w:p w14:paraId="52B66230" w14:textId="77777777" w:rsidR="00CD1E3F" w:rsidRPr="00CD1E3F" w:rsidRDefault="00CD1E3F" w:rsidP="00960017">
            <w:pPr>
              <w:pStyle w:val="scuderia"/>
            </w:pPr>
            <w:r w:rsidRPr="00CD1E3F">
              <w:t>1.58.1</w:t>
            </w:r>
          </w:p>
        </w:tc>
        <w:tc>
          <w:tcPr>
            <w:tcW w:w="567" w:type="dxa"/>
          </w:tcPr>
          <w:p w14:paraId="39E1B59D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23010A46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13.8</w:t>
            </w:r>
          </w:p>
        </w:tc>
        <w:tc>
          <w:tcPr>
            <w:tcW w:w="567" w:type="dxa"/>
          </w:tcPr>
          <w:p w14:paraId="79F3E8C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8,39</w:t>
            </w:r>
          </w:p>
        </w:tc>
        <w:tc>
          <w:tcPr>
            <w:tcW w:w="1134" w:type="dxa"/>
          </w:tcPr>
          <w:p w14:paraId="1D363A3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1.938,00</w:t>
            </w:r>
          </w:p>
        </w:tc>
        <w:tc>
          <w:tcPr>
            <w:tcW w:w="1474" w:type="dxa"/>
          </w:tcPr>
          <w:p w14:paraId="44633541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Loccisano E.</w:t>
            </w:r>
          </w:p>
        </w:tc>
        <w:tc>
          <w:tcPr>
            <w:tcW w:w="1758" w:type="dxa"/>
          </w:tcPr>
          <w:p w14:paraId="2CFED515" w14:textId="77777777" w:rsidR="00CD1E3F" w:rsidRPr="00CD1E3F" w:rsidRDefault="00CD1E3F" w:rsidP="00960017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No.</w:t>
            </w:r>
            <w:proofErr w:type="gramStart"/>
            <w:r w:rsidRPr="00CD1E3F">
              <w:t>Ma.Farm</w:t>
            </w:r>
            <w:proofErr w:type="spellEnd"/>
            <w:proofErr w:type="gramEnd"/>
            <w:r w:rsidRPr="00CD1E3F">
              <w:t xml:space="preserve">.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474151A2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>Loccisano E.</w:t>
            </w:r>
          </w:p>
        </w:tc>
      </w:tr>
      <w:tr w:rsidR="00CD1E3F" w:rsidRPr="00CD1E3F" w14:paraId="44E868BD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373FCBF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04</w:t>
            </w:r>
          </w:p>
        </w:tc>
        <w:tc>
          <w:tcPr>
            <w:tcW w:w="454" w:type="dxa"/>
          </w:tcPr>
          <w:p w14:paraId="63B3D5C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9</w:t>
            </w:r>
          </w:p>
        </w:tc>
        <w:tc>
          <w:tcPr>
            <w:tcW w:w="2041" w:type="dxa"/>
          </w:tcPr>
          <w:p w14:paraId="051DC59C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IMAGINATION CLUB</w:t>
            </w:r>
          </w:p>
        </w:tc>
        <w:tc>
          <w:tcPr>
            <w:tcW w:w="680" w:type="dxa"/>
          </w:tcPr>
          <w:p w14:paraId="6232A49F" w14:textId="77777777" w:rsidR="00CD1E3F" w:rsidRPr="00CD1E3F" w:rsidRDefault="00CD1E3F" w:rsidP="00960017">
            <w:pPr>
              <w:pStyle w:val="scuderia"/>
            </w:pPr>
            <w:r w:rsidRPr="00CD1E3F">
              <w:t>1.58.4</w:t>
            </w:r>
          </w:p>
        </w:tc>
        <w:tc>
          <w:tcPr>
            <w:tcW w:w="567" w:type="dxa"/>
          </w:tcPr>
          <w:p w14:paraId="4BE25562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44F2607A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14.0</w:t>
            </w:r>
          </w:p>
        </w:tc>
        <w:tc>
          <w:tcPr>
            <w:tcW w:w="567" w:type="dxa"/>
          </w:tcPr>
          <w:p w14:paraId="216BF3E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27,01</w:t>
            </w:r>
          </w:p>
        </w:tc>
        <w:tc>
          <w:tcPr>
            <w:tcW w:w="1134" w:type="dxa"/>
          </w:tcPr>
          <w:p w14:paraId="4579892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969,00</w:t>
            </w:r>
          </w:p>
        </w:tc>
        <w:tc>
          <w:tcPr>
            <w:tcW w:w="1474" w:type="dxa"/>
          </w:tcPr>
          <w:p w14:paraId="628EECD6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Monte C.</w:t>
            </w:r>
          </w:p>
        </w:tc>
        <w:tc>
          <w:tcPr>
            <w:tcW w:w="1758" w:type="dxa"/>
          </w:tcPr>
          <w:p w14:paraId="2020C7E1" w14:textId="77777777" w:rsidR="00CD1E3F" w:rsidRPr="00CD1E3F" w:rsidRDefault="00CD1E3F" w:rsidP="00960017">
            <w:pPr>
              <w:pStyle w:val="scuderia"/>
            </w:pPr>
            <w:r w:rsidRPr="00CD1E3F">
              <w:t>Sig. Rinaldi France</w:t>
            </w:r>
          </w:p>
        </w:tc>
        <w:tc>
          <w:tcPr>
            <w:tcW w:w="1531" w:type="dxa"/>
          </w:tcPr>
          <w:p w14:paraId="24A0B910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>Rantanen H.</w:t>
            </w:r>
          </w:p>
        </w:tc>
      </w:tr>
      <w:tr w:rsidR="00CD1E3F" w:rsidRPr="00CD1E3F" w14:paraId="305298DF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306F0E8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05</w:t>
            </w:r>
          </w:p>
        </w:tc>
        <w:tc>
          <w:tcPr>
            <w:tcW w:w="454" w:type="dxa"/>
          </w:tcPr>
          <w:p w14:paraId="5C54AA6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7</w:t>
            </w:r>
          </w:p>
        </w:tc>
        <w:tc>
          <w:tcPr>
            <w:tcW w:w="2041" w:type="dxa"/>
          </w:tcPr>
          <w:p w14:paraId="37192A9F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INVIDIA ITALIA</w:t>
            </w:r>
          </w:p>
        </w:tc>
        <w:tc>
          <w:tcPr>
            <w:tcW w:w="680" w:type="dxa"/>
          </w:tcPr>
          <w:p w14:paraId="5B84F85E" w14:textId="77777777" w:rsidR="00CD1E3F" w:rsidRPr="00CD1E3F" w:rsidRDefault="00CD1E3F" w:rsidP="00960017">
            <w:pPr>
              <w:pStyle w:val="scuderia"/>
            </w:pPr>
            <w:r w:rsidRPr="00CD1E3F">
              <w:t>1.58.5</w:t>
            </w:r>
          </w:p>
        </w:tc>
        <w:tc>
          <w:tcPr>
            <w:tcW w:w="567" w:type="dxa"/>
          </w:tcPr>
          <w:p w14:paraId="1739097D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022DC400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14.1</w:t>
            </w:r>
          </w:p>
        </w:tc>
        <w:tc>
          <w:tcPr>
            <w:tcW w:w="567" w:type="dxa"/>
          </w:tcPr>
          <w:p w14:paraId="30C4E15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3,65</w:t>
            </w:r>
          </w:p>
        </w:tc>
        <w:tc>
          <w:tcPr>
            <w:tcW w:w="1134" w:type="dxa"/>
          </w:tcPr>
          <w:p w14:paraId="0C054F9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646,00</w:t>
            </w:r>
          </w:p>
        </w:tc>
        <w:tc>
          <w:tcPr>
            <w:tcW w:w="1474" w:type="dxa"/>
          </w:tcPr>
          <w:p w14:paraId="42CB89A2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Stefani M.</w:t>
            </w:r>
          </w:p>
        </w:tc>
        <w:tc>
          <w:tcPr>
            <w:tcW w:w="1758" w:type="dxa"/>
          </w:tcPr>
          <w:p w14:paraId="156BD8A8" w14:textId="77777777" w:rsidR="00CD1E3F" w:rsidRPr="00CD1E3F" w:rsidRDefault="00CD1E3F" w:rsidP="00960017">
            <w:pPr>
              <w:pStyle w:val="scuderia"/>
            </w:pPr>
            <w:r w:rsidRPr="00CD1E3F">
              <w:t>Sc. W Giovane Itali</w:t>
            </w:r>
          </w:p>
        </w:tc>
        <w:tc>
          <w:tcPr>
            <w:tcW w:w="1531" w:type="dxa"/>
          </w:tcPr>
          <w:p w14:paraId="65635F79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3615CE3F" w14:textId="77777777" w:rsidTr="00CD1E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454" w:type="dxa"/>
          </w:tcPr>
          <w:p w14:paraId="6BBF7CC6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06</w:t>
            </w:r>
          </w:p>
        </w:tc>
        <w:tc>
          <w:tcPr>
            <w:tcW w:w="454" w:type="dxa"/>
          </w:tcPr>
          <w:p w14:paraId="2C22A8F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3</w:t>
            </w:r>
          </w:p>
        </w:tc>
        <w:tc>
          <w:tcPr>
            <w:tcW w:w="2041" w:type="dxa"/>
          </w:tcPr>
          <w:p w14:paraId="48BA1C39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IPOMEA DI POGGIO</w:t>
            </w:r>
          </w:p>
        </w:tc>
        <w:tc>
          <w:tcPr>
            <w:tcW w:w="680" w:type="dxa"/>
          </w:tcPr>
          <w:p w14:paraId="26D98B87" w14:textId="77777777" w:rsidR="00CD1E3F" w:rsidRPr="00CD1E3F" w:rsidRDefault="00CD1E3F" w:rsidP="00960017">
            <w:pPr>
              <w:pStyle w:val="scuderia"/>
            </w:pPr>
            <w:r w:rsidRPr="00CD1E3F">
              <w:t>1.58.6</w:t>
            </w:r>
          </w:p>
        </w:tc>
        <w:tc>
          <w:tcPr>
            <w:tcW w:w="567" w:type="dxa"/>
          </w:tcPr>
          <w:p w14:paraId="02CA8533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2E64B01F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14.1</w:t>
            </w:r>
          </w:p>
        </w:tc>
        <w:tc>
          <w:tcPr>
            <w:tcW w:w="567" w:type="dxa"/>
          </w:tcPr>
          <w:p w14:paraId="67C570C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20,04</w:t>
            </w:r>
          </w:p>
        </w:tc>
        <w:tc>
          <w:tcPr>
            <w:tcW w:w="1134" w:type="dxa"/>
          </w:tcPr>
          <w:p w14:paraId="1C835E4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76C48C2D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Talpo L. Jr</w:t>
            </w:r>
          </w:p>
        </w:tc>
        <w:tc>
          <w:tcPr>
            <w:tcW w:w="1758" w:type="dxa"/>
          </w:tcPr>
          <w:p w14:paraId="6D429800" w14:textId="77777777" w:rsidR="00CD1E3F" w:rsidRPr="00CD1E3F" w:rsidRDefault="00CD1E3F" w:rsidP="00960017">
            <w:pPr>
              <w:pStyle w:val="scuderia"/>
            </w:pPr>
            <w:r w:rsidRPr="00CD1E3F">
              <w:t xml:space="preserve">Sc. Mistero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2ECE295E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>Barbini Massimo S</w:t>
            </w:r>
          </w:p>
        </w:tc>
      </w:tr>
      <w:tr w:rsidR="00CD1E3F" w:rsidRPr="00CD1E3F" w14:paraId="191B4FE4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7D960B38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07</w:t>
            </w:r>
          </w:p>
        </w:tc>
        <w:tc>
          <w:tcPr>
            <w:tcW w:w="454" w:type="dxa"/>
          </w:tcPr>
          <w:p w14:paraId="0039565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4</w:t>
            </w:r>
          </w:p>
        </w:tc>
        <w:tc>
          <w:tcPr>
            <w:tcW w:w="2041" w:type="dxa"/>
          </w:tcPr>
          <w:p w14:paraId="32B2DA5E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ISABEL DORIAL</w:t>
            </w:r>
          </w:p>
        </w:tc>
        <w:tc>
          <w:tcPr>
            <w:tcW w:w="680" w:type="dxa"/>
          </w:tcPr>
          <w:p w14:paraId="127024EA" w14:textId="77777777" w:rsidR="00CD1E3F" w:rsidRPr="00CD1E3F" w:rsidRDefault="00CD1E3F" w:rsidP="00960017">
            <w:pPr>
              <w:pStyle w:val="scuderia"/>
            </w:pPr>
            <w:r w:rsidRPr="00CD1E3F">
              <w:t>2.01.2</w:t>
            </w:r>
          </w:p>
        </w:tc>
        <w:tc>
          <w:tcPr>
            <w:tcW w:w="567" w:type="dxa"/>
          </w:tcPr>
          <w:p w14:paraId="7344E1EC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349C0E6D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15.8</w:t>
            </w:r>
          </w:p>
        </w:tc>
        <w:tc>
          <w:tcPr>
            <w:tcW w:w="567" w:type="dxa"/>
          </w:tcPr>
          <w:p w14:paraId="61E2307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36,54</w:t>
            </w:r>
          </w:p>
        </w:tc>
        <w:tc>
          <w:tcPr>
            <w:tcW w:w="1134" w:type="dxa"/>
          </w:tcPr>
          <w:p w14:paraId="3D69CF92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1F4CF06E" w14:textId="77777777" w:rsidR="00CD1E3F" w:rsidRPr="00CD1E3F" w:rsidRDefault="00CD1E3F" w:rsidP="00960017">
            <w:pPr>
              <w:pStyle w:val="scuderia"/>
            </w:pPr>
            <w:proofErr w:type="spellStart"/>
            <w:r w:rsidRPr="00CD1E3F">
              <w:rPr>
                <w:rStyle w:val="cavalli"/>
              </w:rPr>
              <w:t>Dell'annunziata</w:t>
            </w:r>
            <w:proofErr w:type="spellEnd"/>
            <w:r w:rsidRPr="00CD1E3F">
              <w:rPr>
                <w:rStyle w:val="cavalli"/>
              </w:rPr>
              <w:t xml:space="preserve"> V</w:t>
            </w:r>
          </w:p>
        </w:tc>
        <w:tc>
          <w:tcPr>
            <w:tcW w:w="1758" w:type="dxa"/>
          </w:tcPr>
          <w:p w14:paraId="65B05E03" w14:textId="77777777" w:rsidR="00CD1E3F" w:rsidRPr="00CD1E3F" w:rsidRDefault="00CD1E3F" w:rsidP="00960017">
            <w:pPr>
              <w:pStyle w:val="scuderia"/>
            </w:pPr>
            <w:r w:rsidRPr="00CD1E3F">
              <w:t>Sig. Landolina Carl</w:t>
            </w:r>
          </w:p>
        </w:tc>
        <w:tc>
          <w:tcPr>
            <w:tcW w:w="1531" w:type="dxa"/>
          </w:tcPr>
          <w:p w14:paraId="3A137FD1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>Lo Verde Gaspare</w:t>
            </w:r>
          </w:p>
        </w:tc>
      </w:tr>
      <w:tr w:rsidR="00CD1E3F" w:rsidRPr="00CD1E3F" w14:paraId="1C05D099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7D4A4EF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43C84D2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2</w:t>
            </w:r>
          </w:p>
        </w:tc>
        <w:tc>
          <w:tcPr>
            <w:tcW w:w="2041" w:type="dxa"/>
          </w:tcPr>
          <w:p w14:paraId="76439877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ICHNUSA BAR</w:t>
            </w:r>
          </w:p>
        </w:tc>
        <w:tc>
          <w:tcPr>
            <w:tcW w:w="680" w:type="dxa"/>
          </w:tcPr>
          <w:p w14:paraId="1A3D1740" w14:textId="77777777" w:rsidR="00CD1E3F" w:rsidRPr="00CD1E3F" w:rsidRDefault="00CD1E3F" w:rsidP="00960017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34B1BC35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218DFB72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5EF4151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14,44</w:t>
            </w:r>
          </w:p>
        </w:tc>
        <w:tc>
          <w:tcPr>
            <w:tcW w:w="1134" w:type="dxa"/>
          </w:tcPr>
          <w:p w14:paraId="54DAC51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67C6D43F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Luongo V.</w:t>
            </w:r>
          </w:p>
        </w:tc>
        <w:tc>
          <w:tcPr>
            <w:tcW w:w="1758" w:type="dxa"/>
          </w:tcPr>
          <w:p w14:paraId="51C96222" w14:textId="77777777" w:rsidR="00CD1E3F" w:rsidRPr="00CD1E3F" w:rsidRDefault="00CD1E3F" w:rsidP="00960017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Ma.Ga.Fe</w:t>
            </w:r>
            <w:proofErr w:type="spellEnd"/>
            <w:r w:rsidRPr="00CD1E3F">
              <w:t>.</w:t>
            </w:r>
          </w:p>
        </w:tc>
        <w:tc>
          <w:tcPr>
            <w:tcW w:w="1531" w:type="dxa"/>
          </w:tcPr>
          <w:p w14:paraId="35C685BF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0D8EB011" w14:textId="77777777" w:rsidTr="00CD1E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454" w:type="dxa"/>
          </w:tcPr>
          <w:p w14:paraId="262039C0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3D544F1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5</w:t>
            </w:r>
          </w:p>
        </w:tc>
        <w:tc>
          <w:tcPr>
            <w:tcW w:w="2041" w:type="dxa"/>
          </w:tcPr>
          <w:p w14:paraId="666C1FF7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IENA FI</w:t>
            </w:r>
          </w:p>
        </w:tc>
        <w:tc>
          <w:tcPr>
            <w:tcW w:w="680" w:type="dxa"/>
          </w:tcPr>
          <w:p w14:paraId="5D13406A" w14:textId="77777777" w:rsidR="00CD1E3F" w:rsidRPr="00CD1E3F" w:rsidRDefault="00CD1E3F" w:rsidP="00960017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469AFBBF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42B8B50A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430614A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36,54</w:t>
            </w:r>
          </w:p>
        </w:tc>
        <w:tc>
          <w:tcPr>
            <w:tcW w:w="1134" w:type="dxa"/>
          </w:tcPr>
          <w:p w14:paraId="5B522FB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7AFD6767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Baldi Lor.</w:t>
            </w:r>
          </w:p>
        </w:tc>
        <w:tc>
          <w:tcPr>
            <w:tcW w:w="1758" w:type="dxa"/>
          </w:tcPr>
          <w:p w14:paraId="6674D825" w14:textId="77777777" w:rsidR="00CD1E3F" w:rsidRPr="00CD1E3F" w:rsidRDefault="00CD1E3F" w:rsidP="00960017">
            <w:pPr>
              <w:pStyle w:val="scuderia"/>
            </w:pPr>
            <w:r w:rsidRPr="00CD1E3F">
              <w:t>Sig. Righetti Ferdi</w:t>
            </w:r>
          </w:p>
        </w:tc>
        <w:tc>
          <w:tcPr>
            <w:tcW w:w="1531" w:type="dxa"/>
          </w:tcPr>
          <w:p w14:paraId="2B94FBDA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allen"/>
              </w:rPr>
              <w:t xml:space="preserve">Lorenzo Baldi </w:t>
            </w:r>
            <w:proofErr w:type="spellStart"/>
            <w:r w:rsidRPr="00CD1E3F">
              <w:rPr>
                <w:rStyle w:val="allen"/>
              </w:rPr>
              <w:t>Srl</w:t>
            </w:r>
            <w:proofErr w:type="spellEnd"/>
          </w:p>
        </w:tc>
      </w:tr>
      <w:tr w:rsidR="00CD1E3F" w:rsidRPr="00183068" w14:paraId="01CB6486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360535CC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00EDA0B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10</w:t>
            </w:r>
          </w:p>
        </w:tc>
        <w:tc>
          <w:tcPr>
            <w:tcW w:w="2041" w:type="dxa"/>
          </w:tcPr>
          <w:p w14:paraId="373C2D08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ILIADE LUIS</w:t>
            </w:r>
          </w:p>
        </w:tc>
        <w:tc>
          <w:tcPr>
            <w:tcW w:w="680" w:type="dxa"/>
          </w:tcPr>
          <w:p w14:paraId="1A98527E" w14:textId="77777777" w:rsidR="00CD1E3F" w:rsidRPr="00CD1E3F" w:rsidRDefault="00CD1E3F" w:rsidP="00960017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60A16EC2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2C22F127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538A357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15,15</w:t>
            </w:r>
          </w:p>
        </w:tc>
        <w:tc>
          <w:tcPr>
            <w:tcW w:w="1134" w:type="dxa"/>
          </w:tcPr>
          <w:p w14:paraId="7832F1D2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5573F754" w14:textId="77777777" w:rsidR="00CD1E3F" w:rsidRPr="00CD1E3F" w:rsidRDefault="00CD1E3F" w:rsidP="00960017">
            <w:pPr>
              <w:pStyle w:val="scuderia"/>
            </w:pPr>
            <w:r w:rsidRPr="00CD1E3F">
              <w:rPr>
                <w:rStyle w:val="cavalli"/>
              </w:rPr>
              <w:t>Gelormini G.</w:t>
            </w:r>
          </w:p>
        </w:tc>
        <w:tc>
          <w:tcPr>
            <w:tcW w:w="1758" w:type="dxa"/>
          </w:tcPr>
          <w:p w14:paraId="5CE43D09" w14:textId="77777777" w:rsidR="00CD1E3F" w:rsidRPr="00CD1E3F" w:rsidRDefault="00CD1E3F" w:rsidP="00960017">
            <w:pPr>
              <w:pStyle w:val="scuderia"/>
            </w:pPr>
            <w:r w:rsidRPr="00CD1E3F">
              <w:t>Sc. Costruzioni E T</w:t>
            </w:r>
          </w:p>
        </w:tc>
        <w:tc>
          <w:tcPr>
            <w:tcW w:w="1531" w:type="dxa"/>
          </w:tcPr>
          <w:p w14:paraId="3B067536" w14:textId="69F0D1E5" w:rsidR="00CD1E3F" w:rsidRPr="00183068" w:rsidRDefault="00CD1E3F" w:rsidP="00960017">
            <w:pPr>
              <w:pStyle w:val="scuderia"/>
            </w:pPr>
            <w:r w:rsidRPr="00CD1E3F">
              <w:rPr>
                <w:rStyle w:val="allen"/>
              </w:rPr>
              <w:t>Loccisano E.</w:t>
            </w:r>
          </w:p>
        </w:tc>
      </w:tr>
    </w:tbl>
    <w:p w14:paraId="24A4075E" w14:textId="77777777" w:rsidR="00CD1E3F" w:rsidRPr="004B425A" w:rsidRDefault="00CD1E3F" w:rsidP="00CD1E3F">
      <w:pPr>
        <w:rPr>
          <w:sz w:val="19"/>
          <w:szCs w:val="19"/>
        </w:rPr>
      </w:pPr>
      <w:r w:rsidRPr="004B425A">
        <w:rPr>
          <w:sz w:val="19"/>
          <w:szCs w:val="19"/>
        </w:rPr>
        <w:t xml:space="preserve">Tempi </w:t>
      </w:r>
      <w:proofErr w:type="spellStart"/>
      <w:proofErr w:type="gramStart"/>
      <w:r w:rsidRPr="004B425A">
        <w:rPr>
          <w:sz w:val="19"/>
          <w:szCs w:val="19"/>
        </w:rPr>
        <w:t>parziali</w:t>
      </w:r>
      <w:proofErr w:type="spellEnd"/>
      <w:r w:rsidRPr="004B425A">
        <w:rPr>
          <w:sz w:val="19"/>
          <w:szCs w:val="19"/>
        </w:rPr>
        <w:t xml:space="preserve"> :</w:t>
      </w:r>
      <w:proofErr w:type="gramEnd"/>
      <w:r w:rsidRPr="004B425A">
        <w:rPr>
          <w:sz w:val="19"/>
          <w:szCs w:val="19"/>
        </w:rPr>
        <w:t xml:space="preserve"> 29.4 - 29.8 - 29.3 - 28.8    Quote </w:t>
      </w:r>
      <w:proofErr w:type="spellStart"/>
      <w:proofErr w:type="gramStart"/>
      <w:r w:rsidRPr="004B425A">
        <w:rPr>
          <w:sz w:val="19"/>
          <w:szCs w:val="19"/>
        </w:rPr>
        <w:t>totali</w:t>
      </w:r>
      <w:proofErr w:type="spellEnd"/>
      <w:r w:rsidRPr="004B425A">
        <w:rPr>
          <w:sz w:val="19"/>
          <w:szCs w:val="19"/>
        </w:rPr>
        <w:t xml:space="preserve"> :</w:t>
      </w:r>
      <w:proofErr w:type="gramEnd"/>
      <w:r w:rsidRPr="004B425A">
        <w:rPr>
          <w:sz w:val="19"/>
          <w:szCs w:val="19"/>
        </w:rPr>
        <w:t xml:space="preserve"> Vin. 1,35/1,</w:t>
      </w:r>
      <w:proofErr w:type="gramStart"/>
      <w:r w:rsidRPr="004B425A">
        <w:rPr>
          <w:sz w:val="19"/>
          <w:szCs w:val="19"/>
        </w:rPr>
        <w:t>35  Piaz</w:t>
      </w:r>
      <w:proofErr w:type="gramEnd"/>
      <w:r w:rsidRPr="004B425A">
        <w:rPr>
          <w:sz w:val="19"/>
          <w:szCs w:val="19"/>
        </w:rPr>
        <w:t>. 1,31/1,26/1,</w:t>
      </w:r>
      <w:proofErr w:type="gramStart"/>
      <w:r w:rsidRPr="004B425A">
        <w:rPr>
          <w:sz w:val="19"/>
          <w:szCs w:val="19"/>
        </w:rPr>
        <w:t>89  Acc.</w:t>
      </w:r>
      <w:proofErr w:type="gramEnd"/>
      <w:r w:rsidRPr="004B425A">
        <w:rPr>
          <w:sz w:val="19"/>
          <w:szCs w:val="19"/>
        </w:rPr>
        <w:t xml:space="preserve"> 4,91/4,91 Trio 13,58/13,</w:t>
      </w:r>
      <w:proofErr w:type="gramStart"/>
      <w:r w:rsidRPr="004B425A">
        <w:rPr>
          <w:sz w:val="19"/>
          <w:szCs w:val="19"/>
        </w:rPr>
        <w:t xml:space="preserve">58  </w:t>
      </w:r>
      <w:proofErr w:type="spellStart"/>
      <w:r w:rsidRPr="004B425A">
        <w:rPr>
          <w:sz w:val="19"/>
          <w:szCs w:val="19"/>
        </w:rPr>
        <w:t>Acp</w:t>
      </w:r>
      <w:proofErr w:type="spellEnd"/>
      <w:proofErr w:type="gramEnd"/>
      <w:r w:rsidRPr="004B425A">
        <w:rPr>
          <w:sz w:val="19"/>
          <w:szCs w:val="19"/>
        </w:rPr>
        <w:t xml:space="preserve"> 3,75/3,54/8,74</w:t>
      </w:r>
    </w:p>
    <w:p w14:paraId="43BB72AC" w14:textId="77777777" w:rsidR="00CD1E3F" w:rsidRPr="00183068" w:rsidRDefault="00CD1E3F" w:rsidP="00CD1E3F"/>
    <w:p w14:paraId="092AFBF1" w14:textId="2191C78C" w:rsidR="00CD1E3F" w:rsidRPr="00183068" w:rsidRDefault="00CD1E3F" w:rsidP="00CD1E3F">
      <w:r w:rsidRPr="00CD1E3F">
        <w:rPr>
          <w:rStyle w:val="premio"/>
        </w:rPr>
        <w:t xml:space="preserve">5 CHALLENGE </w:t>
      </w:r>
      <w:proofErr w:type="gramStart"/>
      <w:r w:rsidRPr="00CD1E3F">
        <w:rPr>
          <w:rStyle w:val="premio"/>
        </w:rPr>
        <w:t>R.ANDREGHETTI</w:t>
      </w:r>
      <w:proofErr w:type="gramEnd"/>
      <w:r w:rsidRPr="00CD1E3F">
        <w:rPr>
          <w:rStyle w:val="premio"/>
        </w:rPr>
        <w:t xml:space="preserve"> (PR - </w:t>
      </w:r>
      <w:proofErr w:type="gramStart"/>
      <w:r w:rsidRPr="00CD1E3F">
        <w:rPr>
          <w:rStyle w:val="premio"/>
        </w:rPr>
        <w:t>CT.AB</w:t>
      </w:r>
      <w:proofErr w:type="gramEnd"/>
      <w:r w:rsidRPr="00CD1E3F">
        <w:rPr>
          <w:rStyle w:val="premio"/>
        </w:rPr>
        <w:t xml:space="preserve">) - Metri </w:t>
      </w:r>
      <w:proofErr w:type="gramStart"/>
      <w:r w:rsidRPr="00CD1E3F">
        <w:rPr>
          <w:rStyle w:val="premio"/>
        </w:rPr>
        <w:t>1600  E.</w:t>
      </w:r>
      <w:proofErr w:type="gramEnd"/>
      <w:r w:rsidRPr="00CD1E3F">
        <w:rPr>
          <w:rStyle w:val="premio"/>
        </w:rPr>
        <w:t xml:space="preserve"> 13.200,00     </w:t>
      </w: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5" w:firstRow="0" w:lastRow="0" w:firstColumn="0" w:lastColumn="0" w:noHBand="0" w:noVBand="0"/>
      </w:tblPr>
      <w:tblGrid>
        <w:gridCol w:w="454"/>
        <w:gridCol w:w="454"/>
        <w:gridCol w:w="2041"/>
        <w:gridCol w:w="680"/>
        <w:gridCol w:w="567"/>
        <w:gridCol w:w="567"/>
        <w:gridCol w:w="567"/>
        <w:gridCol w:w="1134"/>
        <w:gridCol w:w="1474"/>
        <w:gridCol w:w="1758"/>
        <w:gridCol w:w="1531"/>
      </w:tblGrid>
      <w:tr w:rsidR="00CD1E3F" w:rsidRPr="00CD1E3F" w14:paraId="4756AB79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5056D799" w14:textId="762DA36E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01</w:t>
            </w:r>
          </w:p>
        </w:tc>
        <w:tc>
          <w:tcPr>
            <w:tcW w:w="454" w:type="dxa"/>
          </w:tcPr>
          <w:p w14:paraId="2E99E04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4</w:t>
            </w:r>
          </w:p>
        </w:tc>
        <w:tc>
          <w:tcPr>
            <w:tcW w:w="2041" w:type="dxa"/>
          </w:tcPr>
          <w:p w14:paraId="603CBEA8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FIRST OF MIND</w:t>
            </w:r>
          </w:p>
        </w:tc>
        <w:tc>
          <w:tcPr>
            <w:tcW w:w="680" w:type="dxa"/>
          </w:tcPr>
          <w:p w14:paraId="156B10D8" w14:textId="77777777" w:rsidR="00CD1E3F" w:rsidRPr="00CD1E3F" w:rsidRDefault="00CD1E3F" w:rsidP="00666B40">
            <w:pPr>
              <w:pStyle w:val="scuderia"/>
            </w:pPr>
            <w:r w:rsidRPr="00CD1E3F">
              <w:t>1.54.1</w:t>
            </w:r>
          </w:p>
        </w:tc>
        <w:tc>
          <w:tcPr>
            <w:tcW w:w="567" w:type="dxa"/>
          </w:tcPr>
          <w:p w14:paraId="4771F1D4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7957372A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11.3</w:t>
            </w:r>
          </w:p>
        </w:tc>
        <w:tc>
          <w:tcPr>
            <w:tcW w:w="567" w:type="dxa"/>
          </w:tcPr>
          <w:p w14:paraId="21EC4EB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1,08</w:t>
            </w:r>
          </w:p>
        </w:tc>
        <w:tc>
          <w:tcPr>
            <w:tcW w:w="1134" w:type="dxa"/>
          </w:tcPr>
          <w:p w14:paraId="0194206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4.692,00</w:t>
            </w:r>
          </w:p>
        </w:tc>
        <w:tc>
          <w:tcPr>
            <w:tcW w:w="1474" w:type="dxa"/>
          </w:tcPr>
          <w:p w14:paraId="2AAB5D5E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Gocciadoro A.</w:t>
            </w:r>
          </w:p>
        </w:tc>
        <w:tc>
          <w:tcPr>
            <w:tcW w:w="1758" w:type="dxa"/>
          </w:tcPr>
          <w:p w14:paraId="0B29AC1B" w14:textId="77777777" w:rsidR="00CD1E3F" w:rsidRPr="00CD1E3F" w:rsidRDefault="00CD1E3F" w:rsidP="00666B40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Comiantale</w:t>
            </w:r>
            <w:proofErr w:type="spellEnd"/>
            <w:r w:rsidRPr="00CD1E3F">
              <w:t xml:space="preserve">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58BC3554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allen"/>
              </w:rPr>
              <w:t>Gocciadoro Alessa</w:t>
            </w:r>
          </w:p>
        </w:tc>
      </w:tr>
      <w:tr w:rsidR="00CD1E3F" w:rsidRPr="00CD1E3F" w14:paraId="20339A99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62FD1BEB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02</w:t>
            </w:r>
          </w:p>
        </w:tc>
        <w:tc>
          <w:tcPr>
            <w:tcW w:w="454" w:type="dxa"/>
          </w:tcPr>
          <w:p w14:paraId="2324F3D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5</w:t>
            </w:r>
          </w:p>
        </w:tc>
        <w:tc>
          <w:tcPr>
            <w:tcW w:w="2041" w:type="dxa"/>
          </w:tcPr>
          <w:p w14:paraId="5BAB6767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FAHARAJAH ONE</w:t>
            </w:r>
          </w:p>
        </w:tc>
        <w:tc>
          <w:tcPr>
            <w:tcW w:w="680" w:type="dxa"/>
          </w:tcPr>
          <w:p w14:paraId="59AAD4A0" w14:textId="77777777" w:rsidR="00CD1E3F" w:rsidRPr="00CD1E3F" w:rsidRDefault="00CD1E3F" w:rsidP="00666B40">
            <w:pPr>
              <w:pStyle w:val="scuderia"/>
            </w:pPr>
            <w:r w:rsidRPr="00CD1E3F">
              <w:t>1.54.5</w:t>
            </w:r>
          </w:p>
        </w:tc>
        <w:tc>
          <w:tcPr>
            <w:tcW w:w="567" w:type="dxa"/>
          </w:tcPr>
          <w:p w14:paraId="09ABE1C9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22017F76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11.6</w:t>
            </w:r>
          </w:p>
        </w:tc>
        <w:tc>
          <w:tcPr>
            <w:tcW w:w="567" w:type="dxa"/>
          </w:tcPr>
          <w:p w14:paraId="2E83A87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14,46</w:t>
            </w:r>
          </w:p>
        </w:tc>
        <w:tc>
          <w:tcPr>
            <w:tcW w:w="1134" w:type="dxa"/>
          </w:tcPr>
          <w:p w14:paraId="0BE375F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2.244,00</w:t>
            </w:r>
          </w:p>
        </w:tc>
        <w:tc>
          <w:tcPr>
            <w:tcW w:w="1474" w:type="dxa"/>
          </w:tcPr>
          <w:p w14:paraId="303235B1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Loccisano E.</w:t>
            </w:r>
          </w:p>
        </w:tc>
        <w:tc>
          <w:tcPr>
            <w:tcW w:w="1758" w:type="dxa"/>
          </w:tcPr>
          <w:p w14:paraId="1142856B" w14:textId="77777777" w:rsidR="00CD1E3F" w:rsidRPr="00CD1E3F" w:rsidRDefault="00CD1E3F" w:rsidP="00666B40">
            <w:pPr>
              <w:pStyle w:val="scuderia"/>
            </w:pPr>
            <w:proofErr w:type="spellStart"/>
            <w:r w:rsidRPr="00CD1E3F">
              <w:t>Sig.Ra</w:t>
            </w:r>
            <w:proofErr w:type="spellEnd"/>
            <w:r w:rsidRPr="00CD1E3F">
              <w:t xml:space="preserve"> Bacchi Sara</w:t>
            </w:r>
          </w:p>
        </w:tc>
        <w:tc>
          <w:tcPr>
            <w:tcW w:w="1531" w:type="dxa"/>
          </w:tcPr>
          <w:p w14:paraId="4005239A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allen"/>
              </w:rPr>
              <w:t>Loccisano E.</w:t>
            </w:r>
          </w:p>
        </w:tc>
      </w:tr>
      <w:tr w:rsidR="00CD1E3F" w:rsidRPr="00CD1E3F" w14:paraId="2EE2B2EA" w14:textId="77777777" w:rsidTr="00CD1E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454" w:type="dxa"/>
          </w:tcPr>
          <w:p w14:paraId="76BE9647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03</w:t>
            </w:r>
          </w:p>
        </w:tc>
        <w:tc>
          <w:tcPr>
            <w:tcW w:w="454" w:type="dxa"/>
          </w:tcPr>
          <w:p w14:paraId="0898129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6</w:t>
            </w:r>
          </w:p>
        </w:tc>
        <w:tc>
          <w:tcPr>
            <w:tcW w:w="2041" w:type="dxa"/>
          </w:tcPr>
          <w:p w14:paraId="4D0CE006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DIMITRI FERM</w:t>
            </w:r>
          </w:p>
        </w:tc>
        <w:tc>
          <w:tcPr>
            <w:tcW w:w="680" w:type="dxa"/>
          </w:tcPr>
          <w:p w14:paraId="01FB2B7D" w14:textId="77777777" w:rsidR="00CD1E3F" w:rsidRPr="00CD1E3F" w:rsidRDefault="00CD1E3F" w:rsidP="00666B40">
            <w:pPr>
              <w:pStyle w:val="scuderia"/>
            </w:pPr>
            <w:r w:rsidRPr="00CD1E3F">
              <w:t>1.54.6</w:t>
            </w:r>
          </w:p>
        </w:tc>
        <w:tc>
          <w:tcPr>
            <w:tcW w:w="567" w:type="dxa"/>
          </w:tcPr>
          <w:p w14:paraId="1BBFFDB4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2F74AB13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11.6</w:t>
            </w:r>
          </w:p>
        </w:tc>
        <w:tc>
          <w:tcPr>
            <w:tcW w:w="567" w:type="dxa"/>
          </w:tcPr>
          <w:p w14:paraId="29D3C9B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5,68</w:t>
            </w:r>
          </w:p>
        </w:tc>
        <w:tc>
          <w:tcPr>
            <w:tcW w:w="1134" w:type="dxa"/>
          </w:tcPr>
          <w:p w14:paraId="3CEEA58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1.224,00</w:t>
            </w:r>
          </w:p>
        </w:tc>
        <w:tc>
          <w:tcPr>
            <w:tcW w:w="1474" w:type="dxa"/>
          </w:tcPr>
          <w:p w14:paraId="2A513EC1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Stefani M.</w:t>
            </w:r>
          </w:p>
        </w:tc>
        <w:tc>
          <w:tcPr>
            <w:tcW w:w="1758" w:type="dxa"/>
          </w:tcPr>
          <w:p w14:paraId="09E13E9E" w14:textId="77777777" w:rsidR="00CD1E3F" w:rsidRPr="00CD1E3F" w:rsidRDefault="00CD1E3F" w:rsidP="00666B40">
            <w:pPr>
              <w:pStyle w:val="scuderia"/>
            </w:pPr>
            <w:r w:rsidRPr="00CD1E3F">
              <w:t xml:space="preserve">Sc. Dream Ferm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212BF856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allen"/>
              </w:rPr>
              <w:t>Montagna E.</w:t>
            </w:r>
          </w:p>
        </w:tc>
      </w:tr>
      <w:tr w:rsidR="00CD1E3F" w:rsidRPr="00CD1E3F" w14:paraId="71AB1933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9F69346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04</w:t>
            </w:r>
          </w:p>
        </w:tc>
        <w:tc>
          <w:tcPr>
            <w:tcW w:w="454" w:type="dxa"/>
          </w:tcPr>
          <w:p w14:paraId="137CBD3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2</w:t>
            </w:r>
          </w:p>
        </w:tc>
        <w:tc>
          <w:tcPr>
            <w:tcW w:w="2041" w:type="dxa"/>
          </w:tcPr>
          <w:p w14:paraId="3373F08D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DAKAR</w:t>
            </w:r>
          </w:p>
        </w:tc>
        <w:tc>
          <w:tcPr>
            <w:tcW w:w="680" w:type="dxa"/>
          </w:tcPr>
          <w:p w14:paraId="01E01796" w14:textId="77777777" w:rsidR="00CD1E3F" w:rsidRPr="00CD1E3F" w:rsidRDefault="00CD1E3F" w:rsidP="00666B40">
            <w:pPr>
              <w:pStyle w:val="scuderia"/>
            </w:pPr>
            <w:r w:rsidRPr="00CD1E3F">
              <w:t>1.56.0</w:t>
            </w:r>
          </w:p>
        </w:tc>
        <w:tc>
          <w:tcPr>
            <w:tcW w:w="567" w:type="dxa"/>
          </w:tcPr>
          <w:p w14:paraId="0CF5781D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400DA0DE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12.5</w:t>
            </w:r>
          </w:p>
        </w:tc>
        <w:tc>
          <w:tcPr>
            <w:tcW w:w="567" w:type="dxa"/>
          </w:tcPr>
          <w:p w14:paraId="65E1352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15,34</w:t>
            </w:r>
          </w:p>
        </w:tc>
        <w:tc>
          <w:tcPr>
            <w:tcW w:w="1134" w:type="dxa"/>
          </w:tcPr>
          <w:p w14:paraId="0BC2471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612,00</w:t>
            </w:r>
          </w:p>
        </w:tc>
        <w:tc>
          <w:tcPr>
            <w:tcW w:w="1474" w:type="dxa"/>
          </w:tcPr>
          <w:p w14:paraId="372EBA64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Luongo V.</w:t>
            </w:r>
          </w:p>
        </w:tc>
        <w:tc>
          <w:tcPr>
            <w:tcW w:w="1758" w:type="dxa"/>
          </w:tcPr>
          <w:p w14:paraId="16B1512B" w14:textId="77777777" w:rsidR="00CD1E3F" w:rsidRPr="00CD1E3F" w:rsidRDefault="00CD1E3F" w:rsidP="00666B40">
            <w:pPr>
              <w:pStyle w:val="scuderia"/>
            </w:pPr>
            <w:r w:rsidRPr="00CD1E3F">
              <w:t xml:space="preserve">Sc. Spallina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2B8392FF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allen"/>
              </w:rPr>
              <w:t>Casillo G.</w:t>
            </w:r>
          </w:p>
        </w:tc>
      </w:tr>
      <w:tr w:rsidR="00CD1E3F" w:rsidRPr="00CD1E3F" w14:paraId="0A130D6F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BF2AE31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05</w:t>
            </w:r>
          </w:p>
        </w:tc>
        <w:tc>
          <w:tcPr>
            <w:tcW w:w="454" w:type="dxa"/>
          </w:tcPr>
          <w:p w14:paraId="3811609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3</w:t>
            </w:r>
          </w:p>
        </w:tc>
        <w:tc>
          <w:tcPr>
            <w:tcW w:w="2041" w:type="dxa"/>
          </w:tcPr>
          <w:p w14:paraId="0DB39C69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HEART OF STEEL -N</w:t>
            </w:r>
          </w:p>
        </w:tc>
        <w:tc>
          <w:tcPr>
            <w:tcW w:w="680" w:type="dxa"/>
          </w:tcPr>
          <w:p w14:paraId="3E841EEB" w14:textId="77777777" w:rsidR="00CD1E3F" w:rsidRPr="00CD1E3F" w:rsidRDefault="00CD1E3F" w:rsidP="00666B40">
            <w:pPr>
              <w:pStyle w:val="scuderia"/>
            </w:pPr>
            <w:r w:rsidRPr="00CD1E3F">
              <w:t>1.56.6</w:t>
            </w:r>
          </w:p>
        </w:tc>
        <w:tc>
          <w:tcPr>
            <w:tcW w:w="567" w:type="dxa"/>
          </w:tcPr>
          <w:p w14:paraId="6DA2EEBE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1EADD2E8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12.9</w:t>
            </w:r>
          </w:p>
        </w:tc>
        <w:tc>
          <w:tcPr>
            <w:tcW w:w="567" w:type="dxa"/>
          </w:tcPr>
          <w:p w14:paraId="0D80C6B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20,25</w:t>
            </w:r>
          </w:p>
        </w:tc>
        <w:tc>
          <w:tcPr>
            <w:tcW w:w="1134" w:type="dxa"/>
          </w:tcPr>
          <w:p w14:paraId="2053B89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408,00</w:t>
            </w:r>
          </w:p>
        </w:tc>
        <w:tc>
          <w:tcPr>
            <w:tcW w:w="1474" w:type="dxa"/>
          </w:tcPr>
          <w:p w14:paraId="46DE34FA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Di Nardo A.</w:t>
            </w:r>
          </w:p>
        </w:tc>
        <w:tc>
          <w:tcPr>
            <w:tcW w:w="1758" w:type="dxa"/>
          </w:tcPr>
          <w:p w14:paraId="55A341C5" w14:textId="77777777" w:rsidR="00CD1E3F" w:rsidRPr="00CD1E3F" w:rsidRDefault="00CD1E3F" w:rsidP="00666B40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Merwestaal</w:t>
            </w:r>
            <w:proofErr w:type="spellEnd"/>
            <w:r w:rsidRPr="00CD1E3F">
              <w:t xml:space="preserve"> Raci</w:t>
            </w:r>
          </w:p>
        </w:tc>
        <w:tc>
          <w:tcPr>
            <w:tcW w:w="1531" w:type="dxa"/>
          </w:tcPr>
          <w:p w14:paraId="731F126E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allen"/>
              </w:rPr>
              <w:t>Gocciadoro Alessa</w:t>
            </w:r>
          </w:p>
        </w:tc>
      </w:tr>
      <w:tr w:rsidR="00CD1E3F" w:rsidRPr="00183068" w14:paraId="28AF98AD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7F71E63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RA</w:t>
            </w:r>
          </w:p>
        </w:tc>
        <w:tc>
          <w:tcPr>
            <w:tcW w:w="454" w:type="dxa"/>
          </w:tcPr>
          <w:p w14:paraId="7E55853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1</w:t>
            </w:r>
          </w:p>
        </w:tc>
        <w:tc>
          <w:tcPr>
            <w:tcW w:w="2041" w:type="dxa"/>
          </w:tcPr>
          <w:p w14:paraId="31E58E17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EMINEM FONT</w:t>
            </w:r>
          </w:p>
        </w:tc>
        <w:tc>
          <w:tcPr>
            <w:tcW w:w="680" w:type="dxa"/>
          </w:tcPr>
          <w:p w14:paraId="4E88D7DB" w14:textId="77777777" w:rsidR="00CD1E3F" w:rsidRPr="00CD1E3F" w:rsidRDefault="00CD1E3F" w:rsidP="00666B40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72CDBBAE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59A5FB38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4FA37AA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18,75</w:t>
            </w:r>
          </w:p>
        </w:tc>
        <w:tc>
          <w:tcPr>
            <w:tcW w:w="1134" w:type="dxa"/>
          </w:tcPr>
          <w:p w14:paraId="4DA5DE7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6F546E18" w14:textId="77777777" w:rsidR="00CD1E3F" w:rsidRPr="00CD1E3F" w:rsidRDefault="00CD1E3F" w:rsidP="00666B40">
            <w:pPr>
              <w:pStyle w:val="scuderia"/>
            </w:pPr>
            <w:r w:rsidRPr="00CD1E3F">
              <w:rPr>
                <w:rStyle w:val="cavalli"/>
              </w:rPr>
              <w:t>Pistone M.</w:t>
            </w:r>
          </w:p>
        </w:tc>
        <w:tc>
          <w:tcPr>
            <w:tcW w:w="1758" w:type="dxa"/>
          </w:tcPr>
          <w:p w14:paraId="15107A05" w14:textId="77777777" w:rsidR="00CD1E3F" w:rsidRPr="00CD1E3F" w:rsidRDefault="00CD1E3F" w:rsidP="00666B40">
            <w:pPr>
              <w:pStyle w:val="scuderia"/>
            </w:pPr>
            <w:r w:rsidRPr="00CD1E3F">
              <w:t>Sc. Ma.</w:t>
            </w:r>
            <w:proofErr w:type="gramStart"/>
            <w:r w:rsidRPr="00CD1E3F">
              <w:t>Gi.Ca</w:t>
            </w:r>
            <w:proofErr w:type="gramEnd"/>
            <w:r w:rsidRPr="00CD1E3F">
              <w:t xml:space="preserve"> Srls</w:t>
            </w:r>
          </w:p>
        </w:tc>
        <w:tc>
          <w:tcPr>
            <w:tcW w:w="1531" w:type="dxa"/>
          </w:tcPr>
          <w:p w14:paraId="3425C97D" w14:textId="56B132EE" w:rsidR="00CD1E3F" w:rsidRPr="00183068" w:rsidRDefault="00CD1E3F" w:rsidP="00666B40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</w:tbl>
    <w:p w14:paraId="0B65F1FB" w14:textId="77777777" w:rsidR="00CD1E3F" w:rsidRPr="00183068" w:rsidRDefault="00CD1E3F" w:rsidP="00CD1E3F">
      <w:r w:rsidRPr="00183068">
        <w:t xml:space="preserve">Tempi </w:t>
      </w:r>
      <w:proofErr w:type="spellStart"/>
      <w:proofErr w:type="gramStart"/>
      <w:r w:rsidRPr="00183068">
        <w:t>parziali</w:t>
      </w:r>
      <w:proofErr w:type="spellEnd"/>
      <w:r w:rsidRPr="00183068">
        <w:t xml:space="preserve"> :</w:t>
      </w:r>
      <w:proofErr w:type="gramEnd"/>
      <w:r w:rsidRPr="00183068">
        <w:t xml:space="preserve"> 28.1 - 28.6 - 28.2 - 29.2    Quote </w:t>
      </w:r>
      <w:proofErr w:type="spellStart"/>
      <w:proofErr w:type="gramStart"/>
      <w:r w:rsidRPr="00183068">
        <w:t>totali</w:t>
      </w:r>
      <w:proofErr w:type="spellEnd"/>
      <w:r w:rsidRPr="00183068">
        <w:t xml:space="preserve"> :</w:t>
      </w:r>
      <w:proofErr w:type="gramEnd"/>
      <w:r w:rsidRPr="00183068">
        <w:t xml:space="preserve"> Vin. 1,</w:t>
      </w:r>
      <w:proofErr w:type="gramStart"/>
      <w:r w:rsidRPr="00183068">
        <w:t>08  Piaz</w:t>
      </w:r>
      <w:proofErr w:type="gramEnd"/>
      <w:r w:rsidRPr="00183068">
        <w:t>. 1,26/2,</w:t>
      </w:r>
      <w:proofErr w:type="gramStart"/>
      <w:r w:rsidRPr="00183068">
        <w:t>50  Acc.</w:t>
      </w:r>
      <w:proofErr w:type="gramEnd"/>
      <w:r w:rsidRPr="00183068">
        <w:t xml:space="preserve"> 8,67 Trio 40,</w:t>
      </w:r>
      <w:proofErr w:type="gramStart"/>
      <w:r w:rsidRPr="00183068">
        <w:t xml:space="preserve">49  </w:t>
      </w:r>
      <w:proofErr w:type="spellStart"/>
      <w:r w:rsidRPr="00183068">
        <w:t>Acp</w:t>
      </w:r>
      <w:proofErr w:type="spellEnd"/>
      <w:proofErr w:type="gramEnd"/>
      <w:r w:rsidRPr="00183068">
        <w:t xml:space="preserve"> </w:t>
      </w:r>
    </w:p>
    <w:p w14:paraId="6100F170" w14:textId="77777777" w:rsidR="00CD1E3F" w:rsidRPr="00183068" w:rsidRDefault="00CD1E3F" w:rsidP="00CD1E3F"/>
    <w:p w14:paraId="7C3B4BEC" w14:textId="6B05C45A" w:rsidR="00CD1E3F" w:rsidRPr="00183068" w:rsidRDefault="00CD1E3F" w:rsidP="00CD1E3F">
      <w:r w:rsidRPr="00CD1E3F">
        <w:rPr>
          <w:rStyle w:val="premio"/>
        </w:rPr>
        <w:t xml:space="preserve">6 CONSOLAZIONE DERBY ITALIANO DEL TROTTO (PR - CO) - Metri </w:t>
      </w:r>
      <w:proofErr w:type="gramStart"/>
      <w:r w:rsidRPr="00CD1E3F">
        <w:rPr>
          <w:rStyle w:val="premio"/>
        </w:rPr>
        <w:t>2100  E.</w:t>
      </w:r>
      <w:proofErr w:type="gramEnd"/>
      <w:r w:rsidRPr="00CD1E3F">
        <w:rPr>
          <w:rStyle w:val="premio"/>
        </w:rPr>
        <w:t xml:space="preserve"> 22.000,00     </w:t>
      </w: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5" w:firstRow="0" w:lastRow="0" w:firstColumn="0" w:lastColumn="0" w:noHBand="0" w:noVBand="0"/>
      </w:tblPr>
      <w:tblGrid>
        <w:gridCol w:w="454"/>
        <w:gridCol w:w="454"/>
        <w:gridCol w:w="2041"/>
        <w:gridCol w:w="680"/>
        <w:gridCol w:w="567"/>
        <w:gridCol w:w="567"/>
        <w:gridCol w:w="567"/>
        <w:gridCol w:w="1134"/>
        <w:gridCol w:w="1474"/>
        <w:gridCol w:w="1758"/>
        <w:gridCol w:w="1531"/>
      </w:tblGrid>
      <w:tr w:rsidR="00CD1E3F" w:rsidRPr="00CD1E3F" w14:paraId="30B5DFDB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B40EE9C" w14:textId="4FE396EA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01</w:t>
            </w:r>
          </w:p>
        </w:tc>
        <w:tc>
          <w:tcPr>
            <w:tcW w:w="454" w:type="dxa"/>
          </w:tcPr>
          <w:p w14:paraId="250E992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4</w:t>
            </w:r>
          </w:p>
        </w:tc>
        <w:tc>
          <w:tcPr>
            <w:tcW w:w="2041" w:type="dxa"/>
          </w:tcPr>
          <w:p w14:paraId="3C158B9D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ICEBERG BI</w:t>
            </w:r>
          </w:p>
        </w:tc>
        <w:tc>
          <w:tcPr>
            <w:tcW w:w="680" w:type="dxa"/>
          </w:tcPr>
          <w:p w14:paraId="2199CCD8" w14:textId="77777777" w:rsidR="00CD1E3F" w:rsidRPr="00CD1E3F" w:rsidRDefault="00CD1E3F" w:rsidP="00FD565D">
            <w:pPr>
              <w:pStyle w:val="scuderia"/>
            </w:pPr>
            <w:r w:rsidRPr="00CD1E3F">
              <w:t>2.33.6</w:t>
            </w:r>
          </w:p>
        </w:tc>
        <w:tc>
          <w:tcPr>
            <w:tcW w:w="567" w:type="dxa"/>
          </w:tcPr>
          <w:p w14:paraId="245446E6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5030A385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13.1</w:t>
            </w:r>
          </w:p>
        </w:tc>
        <w:tc>
          <w:tcPr>
            <w:tcW w:w="567" w:type="dxa"/>
          </w:tcPr>
          <w:p w14:paraId="74FE077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4,30</w:t>
            </w:r>
          </w:p>
        </w:tc>
        <w:tc>
          <w:tcPr>
            <w:tcW w:w="1134" w:type="dxa"/>
          </w:tcPr>
          <w:p w14:paraId="507184D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7.820,00</w:t>
            </w:r>
          </w:p>
        </w:tc>
        <w:tc>
          <w:tcPr>
            <w:tcW w:w="1474" w:type="dxa"/>
          </w:tcPr>
          <w:p w14:paraId="2E025538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Gelormini G.</w:t>
            </w:r>
          </w:p>
        </w:tc>
        <w:tc>
          <w:tcPr>
            <w:tcW w:w="1758" w:type="dxa"/>
          </w:tcPr>
          <w:p w14:paraId="2A8C1DC3" w14:textId="77777777" w:rsidR="00CD1E3F" w:rsidRPr="00CD1E3F" w:rsidRDefault="00CD1E3F" w:rsidP="00FD565D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Constellation</w:t>
            </w:r>
            <w:proofErr w:type="spellEnd"/>
            <w:r w:rsidRPr="00CD1E3F">
              <w:t xml:space="preserve"> B</w:t>
            </w:r>
          </w:p>
        </w:tc>
        <w:tc>
          <w:tcPr>
            <w:tcW w:w="1531" w:type="dxa"/>
          </w:tcPr>
          <w:p w14:paraId="5C5E8234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Bondo E.</w:t>
            </w:r>
          </w:p>
        </w:tc>
      </w:tr>
      <w:tr w:rsidR="00CD1E3F" w:rsidRPr="00CD1E3F" w14:paraId="4C0850C6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C599BAA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02</w:t>
            </w:r>
          </w:p>
        </w:tc>
        <w:tc>
          <w:tcPr>
            <w:tcW w:w="454" w:type="dxa"/>
          </w:tcPr>
          <w:p w14:paraId="24B5B10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5</w:t>
            </w:r>
          </w:p>
        </w:tc>
        <w:tc>
          <w:tcPr>
            <w:tcW w:w="2041" w:type="dxa"/>
          </w:tcPr>
          <w:p w14:paraId="6956604B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ITALIAN FERM</w:t>
            </w:r>
          </w:p>
        </w:tc>
        <w:tc>
          <w:tcPr>
            <w:tcW w:w="680" w:type="dxa"/>
          </w:tcPr>
          <w:p w14:paraId="31B900E7" w14:textId="77777777" w:rsidR="00CD1E3F" w:rsidRPr="00CD1E3F" w:rsidRDefault="00CD1E3F" w:rsidP="00FD565D">
            <w:pPr>
              <w:pStyle w:val="scuderia"/>
            </w:pPr>
            <w:r w:rsidRPr="00CD1E3F">
              <w:t>2.34.2</w:t>
            </w:r>
          </w:p>
        </w:tc>
        <w:tc>
          <w:tcPr>
            <w:tcW w:w="567" w:type="dxa"/>
          </w:tcPr>
          <w:p w14:paraId="216467B9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23EBFAD4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13.4</w:t>
            </w:r>
          </w:p>
        </w:tc>
        <w:tc>
          <w:tcPr>
            <w:tcW w:w="567" w:type="dxa"/>
          </w:tcPr>
          <w:p w14:paraId="2F02499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4,38</w:t>
            </w:r>
          </w:p>
        </w:tc>
        <w:tc>
          <w:tcPr>
            <w:tcW w:w="1134" w:type="dxa"/>
          </w:tcPr>
          <w:p w14:paraId="05CE170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3.740,00</w:t>
            </w:r>
          </w:p>
        </w:tc>
        <w:tc>
          <w:tcPr>
            <w:tcW w:w="1474" w:type="dxa"/>
          </w:tcPr>
          <w:p w14:paraId="4E55191D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Gocciadoro A.</w:t>
            </w:r>
          </w:p>
        </w:tc>
        <w:tc>
          <w:tcPr>
            <w:tcW w:w="1758" w:type="dxa"/>
          </w:tcPr>
          <w:p w14:paraId="31B15DA1" w14:textId="77777777" w:rsidR="00CD1E3F" w:rsidRPr="00CD1E3F" w:rsidRDefault="00CD1E3F" w:rsidP="00FD565D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Ecurie</w:t>
            </w:r>
            <w:proofErr w:type="spellEnd"/>
            <w:r w:rsidRPr="00CD1E3F">
              <w:t xml:space="preserve"> </w:t>
            </w:r>
            <w:proofErr w:type="spellStart"/>
            <w:r w:rsidRPr="00CD1E3F">
              <w:t>Carsko</w:t>
            </w:r>
            <w:proofErr w:type="spellEnd"/>
          </w:p>
        </w:tc>
        <w:tc>
          <w:tcPr>
            <w:tcW w:w="1531" w:type="dxa"/>
          </w:tcPr>
          <w:p w14:paraId="7C61B922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Gocciadoro Alessa</w:t>
            </w:r>
          </w:p>
        </w:tc>
      </w:tr>
      <w:tr w:rsidR="00CD1E3F" w:rsidRPr="00CD1E3F" w14:paraId="5CD5F6A5" w14:textId="77777777" w:rsidTr="00CD1E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454" w:type="dxa"/>
          </w:tcPr>
          <w:p w14:paraId="760FACD8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03</w:t>
            </w:r>
          </w:p>
        </w:tc>
        <w:tc>
          <w:tcPr>
            <w:tcW w:w="454" w:type="dxa"/>
          </w:tcPr>
          <w:p w14:paraId="5266D06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11</w:t>
            </w:r>
          </w:p>
        </w:tc>
        <w:tc>
          <w:tcPr>
            <w:tcW w:w="2041" w:type="dxa"/>
          </w:tcPr>
          <w:p w14:paraId="4D55FC06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IFLY POINT</w:t>
            </w:r>
          </w:p>
        </w:tc>
        <w:tc>
          <w:tcPr>
            <w:tcW w:w="680" w:type="dxa"/>
          </w:tcPr>
          <w:p w14:paraId="76B24EA3" w14:textId="77777777" w:rsidR="00CD1E3F" w:rsidRPr="00CD1E3F" w:rsidRDefault="00CD1E3F" w:rsidP="00FD565D">
            <w:pPr>
              <w:pStyle w:val="scuderia"/>
            </w:pPr>
            <w:r w:rsidRPr="00CD1E3F">
              <w:t>2.34.6</w:t>
            </w:r>
          </w:p>
        </w:tc>
        <w:tc>
          <w:tcPr>
            <w:tcW w:w="567" w:type="dxa"/>
          </w:tcPr>
          <w:p w14:paraId="317FC8F7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0E4D680D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13.6</w:t>
            </w:r>
          </w:p>
        </w:tc>
        <w:tc>
          <w:tcPr>
            <w:tcW w:w="567" w:type="dxa"/>
          </w:tcPr>
          <w:p w14:paraId="4A9D76A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17,00</w:t>
            </w:r>
          </w:p>
        </w:tc>
        <w:tc>
          <w:tcPr>
            <w:tcW w:w="1134" w:type="dxa"/>
          </w:tcPr>
          <w:p w14:paraId="15DE3D9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2.040,00</w:t>
            </w:r>
          </w:p>
        </w:tc>
        <w:tc>
          <w:tcPr>
            <w:tcW w:w="1474" w:type="dxa"/>
          </w:tcPr>
          <w:p w14:paraId="09ED7791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Stefani M.</w:t>
            </w:r>
          </w:p>
        </w:tc>
        <w:tc>
          <w:tcPr>
            <w:tcW w:w="1758" w:type="dxa"/>
          </w:tcPr>
          <w:p w14:paraId="7610A182" w14:textId="77777777" w:rsidR="00CD1E3F" w:rsidRPr="00CD1E3F" w:rsidRDefault="00CD1E3F" w:rsidP="00FD565D">
            <w:pPr>
              <w:pStyle w:val="scuderia"/>
            </w:pPr>
            <w:r w:rsidRPr="00CD1E3F">
              <w:t>Sc. My Horse S.R.L.</w:t>
            </w:r>
          </w:p>
        </w:tc>
        <w:tc>
          <w:tcPr>
            <w:tcW w:w="1531" w:type="dxa"/>
          </w:tcPr>
          <w:p w14:paraId="7710DC07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09C35D46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7640CC2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04</w:t>
            </w:r>
          </w:p>
        </w:tc>
        <w:tc>
          <w:tcPr>
            <w:tcW w:w="454" w:type="dxa"/>
          </w:tcPr>
          <w:p w14:paraId="744A28C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6</w:t>
            </w:r>
          </w:p>
        </w:tc>
        <w:tc>
          <w:tcPr>
            <w:tcW w:w="2041" w:type="dxa"/>
          </w:tcPr>
          <w:p w14:paraId="5C0AF38B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ITALO JET</w:t>
            </w:r>
          </w:p>
        </w:tc>
        <w:tc>
          <w:tcPr>
            <w:tcW w:w="680" w:type="dxa"/>
          </w:tcPr>
          <w:p w14:paraId="2B2DFD94" w14:textId="77777777" w:rsidR="00CD1E3F" w:rsidRPr="00CD1E3F" w:rsidRDefault="00CD1E3F" w:rsidP="00FD565D">
            <w:pPr>
              <w:pStyle w:val="scuderia"/>
            </w:pPr>
            <w:r w:rsidRPr="00CD1E3F">
              <w:t>2.35.3</w:t>
            </w:r>
          </w:p>
        </w:tc>
        <w:tc>
          <w:tcPr>
            <w:tcW w:w="567" w:type="dxa"/>
          </w:tcPr>
          <w:p w14:paraId="1E65E7B1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46762B5F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14.0</w:t>
            </w:r>
          </w:p>
        </w:tc>
        <w:tc>
          <w:tcPr>
            <w:tcW w:w="567" w:type="dxa"/>
          </w:tcPr>
          <w:p w14:paraId="3E6AAC9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10,66</w:t>
            </w:r>
          </w:p>
        </w:tc>
        <w:tc>
          <w:tcPr>
            <w:tcW w:w="1134" w:type="dxa"/>
          </w:tcPr>
          <w:p w14:paraId="1D6BBE8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1.020,00</w:t>
            </w:r>
          </w:p>
        </w:tc>
        <w:tc>
          <w:tcPr>
            <w:tcW w:w="1474" w:type="dxa"/>
          </w:tcPr>
          <w:p w14:paraId="4977FD54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Gubellini P.</w:t>
            </w:r>
          </w:p>
        </w:tc>
        <w:tc>
          <w:tcPr>
            <w:tcW w:w="1758" w:type="dxa"/>
          </w:tcPr>
          <w:p w14:paraId="1B3E6EA3" w14:textId="77777777" w:rsidR="00CD1E3F" w:rsidRPr="00CD1E3F" w:rsidRDefault="00CD1E3F" w:rsidP="00FD565D">
            <w:pPr>
              <w:pStyle w:val="scuderia"/>
            </w:pPr>
            <w:r w:rsidRPr="00CD1E3F">
              <w:t>Sc. Bondi Stefano</w:t>
            </w:r>
          </w:p>
        </w:tc>
        <w:tc>
          <w:tcPr>
            <w:tcW w:w="1531" w:type="dxa"/>
          </w:tcPr>
          <w:p w14:paraId="45272500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Rantanen H.</w:t>
            </w:r>
          </w:p>
        </w:tc>
      </w:tr>
      <w:tr w:rsidR="00CD1E3F" w:rsidRPr="00CD1E3F" w14:paraId="57637758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6DE0BF7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05</w:t>
            </w:r>
          </w:p>
        </w:tc>
        <w:tc>
          <w:tcPr>
            <w:tcW w:w="454" w:type="dxa"/>
          </w:tcPr>
          <w:p w14:paraId="2F7DCBC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12</w:t>
            </w:r>
          </w:p>
        </w:tc>
        <w:tc>
          <w:tcPr>
            <w:tcW w:w="2041" w:type="dxa"/>
          </w:tcPr>
          <w:p w14:paraId="07FFBBAF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ILESH QUEEN</w:t>
            </w:r>
          </w:p>
        </w:tc>
        <w:tc>
          <w:tcPr>
            <w:tcW w:w="680" w:type="dxa"/>
          </w:tcPr>
          <w:p w14:paraId="78CFDDFF" w14:textId="77777777" w:rsidR="00CD1E3F" w:rsidRPr="00CD1E3F" w:rsidRDefault="00CD1E3F" w:rsidP="00FD565D">
            <w:pPr>
              <w:pStyle w:val="scuderia"/>
            </w:pPr>
            <w:r w:rsidRPr="00CD1E3F">
              <w:t>2.35.5</w:t>
            </w:r>
          </w:p>
        </w:tc>
        <w:tc>
          <w:tcPr>
            <w:tcW w:w="567" w:type="dxa"/>
          </w:tcPr>
          <w:p w14:paraId="59846D08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4857AD3D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14.0</w:t>
            </w:r>
          </w:p>
        </w:tc>
        <w:tc>
          <w:tcPr>
            <w:tcW w:w="567" w:type="dxa"/>
          </w:tcPr>
          <w:p w14:paraId="669DD52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10,66</w:t>
            </w:r>
          </w:p>
        </w:tc>
        <w:tc>
          <w:tcPr>
            <w:tcW w:w="1134" w:type="dxa"/>
          </w:tcPr>
          <w:p w14:paraId="50060FE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680,00</w:t>
            </w:r>
          </w:p>
        </w:tc>
        <w:tc>
          <w:tcPr>
            <w:tcW w:w="1474" w:type="dxa"/>
          </w:tcPr>
          <w:p w14:paraId="139D049C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Mollo Santo</w:t>
            </w:r>
          </w:p>
        </w:tc>
        <w:tc>
          <w:tcPr>
            <w:tcW w:w="1758" w:type="dxa"/>
          </w:tcPr>
          <w:p w14:paraId="09C69989" w14:textId="77777777" w:rsidR="00CD1E3F" w:rsidRPr="00CD1E3F" w:rsidRDefault="00CD1E3F" w:rsidP="00FD565D">
            <w:pPr>
              <w:pStyle w:val="scuderia"/>
            </w:pPr>
            <w:r w:rsidRPr="00CD1E3F">
              <w:t>Sc. Bondi Stefano</w:t>
            </w:r>
          </w:p>
        </w:tc>
        <w:tc>
          <w:tcPr>
            <w:tcW w:w="1531" w:type="dxa"/>
          </w:tcPr>
          <w:p w14:paraId="22FCCD7A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Rantanen H.</w:t>
            </w:r>
          </w:p>
        </w:tc>
      </w:tr>
      <w:tr w:rsidR="00CD1E3F" w:rsidRPr="00CD1E3F" w14:paraId="070498F8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DE64363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06</w:t>
            </w:r>
          </w:p>
        </w:tc>
        <w:tc>
          <w:tcPr>
            <w:tcW w:w="454" w:type="dxa"/>
          </w:tcPr>
          <w:p w14:paraId="25B3ED5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7</w:t>
            </w:r>
          </w:p>
        </w:tc>
        <w:tc>
          <w:tcPr>
            <w:tcW w:w="2041" w:type="dxa"/>
          </w:tcPr>
          <w:p w14:paraId="02A48A7C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IANG AS</w:t>
            </w:r>
          </w:p>
        </w:tc>
        <w:tc>
          <w:tcPr>
            <w:tcW w:w="680" w:type="dxa"/>
          </w:tcPr>
          <w:p w14:paraId="7D6157CA" w14:textId="77777777" w:rsidR="00CD1E3F" w:rsidRPr="00CD1E3F" w:rsidRDefault="00CD1E3F" w:rsidP="00FD565D">
            <w:pPr>
              <w:pStyle w:val="scuderia"/>
            </w:pPr>
            <w:r w:rsidRPr="00CD1E3F">
              <w:t>2.35.8</w:t>
            </w:r>
          </w:p>
        </w:tc>
        <w:tc>
          <w:tcPr>
            <w:tcW w:w="567" w:type="dxa"/>
          </w:tcPr>
          <w:p w14:paraId="1A71C8B0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1A2CCC80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14.2</w:t>
            </w:r>
          </w:p>
        </w:tc>
        <w:tc>
          <w:tcPr>
            <w:tcW w:w="567" w:type="dxa"/>
          </w:tcPr>
          <w:p w14:paraId="43AE05B2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12,98</w:t>
            </w:r>
          </w:p>
        </w:tc>
        <w:tc>
          <w:tcPr>
            <w:tcW w:w="1134" w:type="dxa"/>
          </w:tcPr>
          <w:p w14:paraId="061D442D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2BCD22E7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Farolfi A.</w:t>
            </w:r>
          </w:p>
        </w:tc>
        <w:tc>
          <w:tcPr>
            <w:tcW w:w="1758" w:type="dxa"/>
          </w:tcPr>
          <w:p w14:paraId="77C0C65D" w14:textId="77777777" w:rsidR="00CD1E3F" w:rsidRPr="00CD1E3F" w:rsidRDefault="00CD1E3F" w:rsidP="00FD565D">
            <w:pPr>
              <w:pStyle w:val="scuderia"/>
            </w:pPr>
            <w:r w:rsidRPr="00CD1E3F">
              <w:t>Sig. Mangiapane Luc</w:t>
            </w:r>
          </w:p>
        </w:tc>
        <w:tc>
          <w:tcPr>
            <w:tcW w:w="1531" w:type="dxa"/>
          </w:tcPr>
          <w:p w14:paraId="3986E4CF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Lettieri M.</w:t>
            </w:r>
          </w:p>
        </w:tc>
      </w:tr>
      <w:tr w:rsidR="00CD1E3F" w:rsidRPr="00CD1E3F" w14:paraId="3B7FC9CF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566D054F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07</w:t>
            </w:r>
          </w:p>
        </w:tc>
        <w:tc>
          <w:tcPr>
            <w:tcW w:w="454" w:type="dxa"/>
          </w:tcPr>
          <w:p w14:paraId="2F718FC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8</w:t>
            </w:r>
          </w:p>
        </w:tc>
        <w:tc>
          <w:tcPr>
            <w:tcW w:w="2041" w:type="dxa"/>
          </w:tcPr>
          <w:p w14:paraId="32A5843C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INARRESTABILE GIO</w:t>
            </w:r>
          </w:p>
        </w:tc>
        <w:tc>
          <w:tcPr>
            <w:tcW w:w="680" w:type="dxa"/>
          </w:tcPr>
          <w:p w14:paraId="12CEBB74" w14:textId="77777777" w:rsidR="00CD1E3F" w:rsidRPr="00CD1E3F" w:rsidRDefault="00CD1E3F" w:rsidP="00FD565D">
            <w:pPr>
              <w:pStyle w:val="scuderia"/>
            </w:pPr>
            <w:r w:rsidRPr="00CD1E3F">
              <w:t>2.36.6</w:t>
            </w:r>
          </w:p>
        </w:tc>
        <w:tc>
          <w:tcPr>
            <w:tcW w:w="567" w:type="dxa"/>
          </w:tcPr>
          <w:p w14:paraId="1FFA19D3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58BD6E78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14.6</w:t>
            </w:r>
          </w:p>
        </w:tc>
        <w:tc>
          <w:tcPr>
            <w:tcW w:w="567" w:type="dxa"/>
          </w:tcPr>
          <w:p w14:paraId="7643E1F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3,10</w:t>
            </w:r>
          </w:p>
        </w:tc>
        <w:tc>
          <w:tcPr>
            <w:tcW w:w="1134" w:type="dxa"/>
          </w:tcPr>
          <w:p w14:paraId="25416C12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59DBBB31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Guzzinati A.</w:t>
            </w:r>
          </w:p>
        </w:tc>
        <w:tc>
          <w:tcPr>
            <w:tcW w:w="1758" w:type="dxa"/>
          </w:tcPr>
          <w:p w14:paraId="5DA919AC" w14:textId="77777777" w:rsidR="00CD1E3F" w:rsidRPr="00CD1E3F" w:rsidRDefault="00CD1E3F" w:rsidP="00FD565D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Comiantale</w:t>
            </w:r>
            <w:proofErr w:type="spellEnd"/>
            <w:r w:rsidRPr="00CD1E3F">
              <w:t xml:space="preserve">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3B4AB147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Gocciadoro Alessa</w:t>
            </w:r>
          </w:p>
        </w:tc>
      </w:tr>
      <w:tr w:rsidR="00CD1E3F" w:rsidRPr="00CD1E3F" w14:paraId="02E1F1C5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306DDBF2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08</w:t>
            </w:r>
          </w:p>
        </w:tc>
        <w:tc>
          <w:tcPr>
            <w:tcW w:w="454" w:type="dxa"/>
          </w:tcPr>
          <w:p w14:paraId="019BB34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1</w:t>
            </w:r>
          </w:p>
        </w:tc>
        <w:tc>
          <w:tcPr>
            <w:tcW w:w="2041" w:type="dxa"/>
          </w:tcPr>
          <w:p w14:paraId="4D394E89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IBERICA POINT</w:t>
            </w:r>
          </w:p>
        </w:tc>
        <w:tc>
          <w:tcPr>
            <w:tcW w:w="680" w:type="dxa"/>
          </w:tcPr>
          <w:p w14:paraId="2A86A9E6" w14:textId="77777777" w:rsidR="00CD1E3F" w:rsidRPr="00CD1E3F" w:rsidRDefault="00CD1E3F" w:rsidP="00FD565D">
            <w:pPr>
              <w:pStyle w:val="scuderia"/>
            </w:pPr>
            <w:r w:rsidRPr="00CD1E3F">
              <w:t>2.38.2</w:t>
            </w:r>
          </w:p>
        </w:tc>
        <w:tc>
          <w:tcPr>
            <w:tcW w:w="567" w:type="dxa"/>
          </w:tcPr>
          <w:p w14:paraId="0B30B07A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65EEFC94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15.3</w:t>
            </w:r>
          </w:p>
        </w:tc>
        <w:tc>
          <w:tcPr>
            <w:tcW w:w="567" w:type="dxa"/>
          </w:tcPr>
          <w:p w14:paraId="1C5CA5D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10,66</w:t>
            </w:r>
          </w:p>
        </w:tc>
        <w:tc>
          <w:tcPr>
            <w:tcW w:w="1134" w:type="dxa"/>
          </w:tcPr>
          <w:p w14:paraId="2951F38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47F96401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Luongo V.</w:t>
            </w:r>
          </w:p>
        </w:tc>
        <w:tc>
          <w:tcPr>
            <w:tcW w:w="1758" w:type="dxa"/>
          </w:tcPr>
          <w:p w14:paraId="457E56E6" w14:textId="77777777" w:rsidR="00CD1E3F" w:rsidRPr="00CD1E3F" w:rsidRDefault="00CD1E3F" w:rsidP="00FD565D">
            <w:pPr>
              <w:pStyle w:val="scuderia"/>
            </w:pPr>
            <w:r w:rsidRPr="00CD1E3F">
              <w:t>Sc. Bondi Stefano</w:t>
            </w:r>
          </w:p>
        </w:tc>
        <w:tc>
          <w:tcPr>
            <w:tcW w:w="1531" w:type="dxa"/>
          </w:tcPr>
          <w:p w14:paraId="1AD89BE9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Rantanen H.</w:t>
            </w:r>
          </w:p>
        </w:tc>
      </w:tr>
      <w:tr w:rsidR="00CD1E3F" w:rsidRPr="00CD1E3F" w14:paraId="4B62BAA4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3104C7EB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09</w:t>
            </w:r>
          </w:p>
        </w:tc>
        <w:tc>
          <w:tcPr>
            <w:tcW w:w="454" w:type="dxa"/>
          </w:tcPr>
          <w:p w14:paraId="1F76427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9</w:t>
            </w:r>
          </w:p>
        </w:tc>
        <w:tc>
          <w:tcPr>
            <w:tcW w:w="2041" w:type="dxa"/>
          </w:tcPr>
          <w:p w14:paraId="16DF98C8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ISEO ZACK</w:t>
            </w:r>
          </w:p>
        </w:tc>
        <w:tc>
          <w:tcPr>
            <w:tcW w:w="680" w:type="dxa"/>
          </w:tcPr>
          <w:p w14:paraId="1AF4FF2F" w14:textId="77777777" w:rsidR="00CD1E3F" w:rsidRPr="00CD1E3F" w:rsidRDefault="00CD1E3F" w:rsidP="00FD565D">
            <w:pPr>
              <w:pStyle w:val="scuderia"/>
            </w:pPr>
            <w:r w:rsidRPr="00CD1E3F">
              <w:t>2.47.5</w:t>
            </w:r>
          </w:p>
        </w:tc>
        <w:tc>
          <w:tcPr>
            <w:tcW w:w="567" w:type="dxa"/>
          </w:tcPr>
          <w:p w14:paraId="43EE6F56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2D32181A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19.8</w:t>
            </w:r>
          </w:p>
        </w:tc>
        <w:tc>
          <w:tcPr>
            <w:tcW w:w="567" w:type="dxa"/>
          </w:tcPr>
          <w:p w14:paraId="75D3597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27,47</w:t>
            </w:r>
          </w:p>
        </w:tc>
        <w:tc>
          <w:tcPr>
            <w:tcW w:w="1134" w:type="dxa"/>
          </w:tcPr>
          <w:p w14:paraId="481BF0A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72EC79B4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Di Nardo A.</w:t>
            </w:r>
          </w:p>
        </w:tc>
        <w:tc>
          <w:tcPr>
            <w:tcW w:w="1758" w:type="dxa"/>
          </w:tcPr>
          <w:p w14:paraId="7505E752" w14:textId="77777777" w:rsidR="00CD1E3F" w:rsidRPr="00CD1E3F" w:rsidRDefault="00CD1E3F" w:rsidP="00FD565D">
            <w:pPr>
              <w:pStyle w:val="scuderia"/>
            </w:pPr>
            <w:r w:rsidRPr="00CD1E3F">
              <w:t>Sc. Lerwick</w:t>
            </w:r>
          </w:p>
        </w:tc>
        <w:tc>
          <w:tcPr>
            <w:tcW w:w="1531" w:type="dxa"/>
          </w:tcPr>
          <w:p w14:paraId="7E883B95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Fiaschi E.</w:t>
            </w:r>
          </w:p>
        </w:tc>
      </w:tr>
      <w:tr w:rsidR="00CD1E3F" w:rsidRPr="00CD1E3F" w14:paraId="3DE8F04F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59EF4A1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RI</w:t>
            </w:r>
          </w:p>
        </w:tc>
        <w:tc>
          <w:tcPr>
            <w:tcW w:w="454" w:type="dxa"/>
          </w:tcPr>
          <w:p w14:paraId="5E1B902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2</w:t>
            </w:r>
          </w:p>
        </w:tc>
        <w:tc>
          <w:tcPr>
            <w:tcW w:w="2041" w:type="dxa"/>
          </w:tcPr>
          <w:p w14:paraId="627686A1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INOXMAR</w:t>
            </w:r>
          </w:p>
        </w:tc>
        <w:tc>
          <w:tcPr>
            <w:tcW w:w="680" w:type="dxa"/>
          </w:tcPr>
          <w:p w14:paraId="7817B37D" w14:textId="77777777" w:rsidR="00CD1E3F" w:rsidRPr="00CD1E3F" w:rsidRDefault="00CD1E3F" w:rsidP="00FD565D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404DBCEB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01555C9D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42CEB35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79,36</w:t>
            </w:r>
          </w:p>
        </w:tc>
        <w:tc>
          <w:tcPr>
            <w:tcW w:w="1134" w:type="dxa"/>
          </w:tcPr>
          <w:p w14:paraId="0EC24B27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4EC9C77F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Riccio G.</w:t>
            </w:r>
          </w:p>
        </w:tc>
        <w:tc>
          <w:tcPr>
            <w:tcW w:w="1758" w:type="dxa"/>
          </w:tcPr>
          <w:p w14:paraId="2DF7330C" w14:textId="77777777" w:rsidR="00CD1E3F" w:rsidRPr="00CD1E3F" w:rsidRDefault="00CD1E3F" w:rsidP="00FD565D">
            <w:pPr>
              <w:pStyle w:val="scuderia"/>
            </w:pPr>
            <w:r w:rsidRPr="00CD1E3F">
              <w:t>Sc. Stable Riccio S</w:t>
            </w:r>
          </w:p>
        </w:tc>
        <w:tc>
          <w:tcPr>
            <w:tcW w:w="1531" w:type="dxa"/>
          </w:tcPr>
          <w:p w14:paraId="7F6E1A03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Riccio G.</w:t>
            </w:r>
          </w:p>
        </w:tc>
      </w:tr>
      <w:tr w:rsidR="00CD1E3F" w:rsidRPr="00CD1E3F" w14:paraId="3AC20E8C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C57CD0F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3F62816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3</w:t>
            </w:r>
          </w:p>
        </w:tc>
        <w:tc>
          <w:tcPr>
            <w:tcW w:w="2041" w:type="dxa"/>
          </w:tcPr>
          <w:p w14:paraId="410C2FA7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IAGO ROC</w:t>
            </w:r>
          </w:p>
        </w:tc>
        <w:tc>
          <w:tcPr>
            <w:tcW w:w="680" w:type="dxa"/>
          </w:tcPr>
          <w:p w14:paraId="0B8CF994" w14:textId="77777777" w:rsidR="00CD1E3F" w:rsidRPr="00CD1E3F" w:rsidRDefault="00CD1E3F" w:rsidP="00FD565D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3A4F696C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138C3917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0576ED9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3,46</w:t>
            </w:r>
          </w:p>
        </w:tc>
        <w:tc>
          <w:tcPr>
            <w:tcW w:w="1134" w:type="dxa"/>
          </w:tcPr>
          <w:p w14:paraId="3E848EB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7E6407C6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Rocca F.</w:t>
            </w:r>
          </w:p>
        </w:tc>
        <w:tc>
          <w:tcPr>
            <w:tcW w:w="1758" w:type="dxa"/>
          </w:tcPr>
          <w:p w14:paraId="5E8B3C73" w14:textId="77777777" w:rsidR="00CD1E3F" w:rsidRPr="00CD1E3F" w:rsidRDefault="00CD1E3F" w:rsidP="00FD565D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Sant'eusebio</w:t>
            </w:r>
            <w:proofErr w:type="spellEnd"/>
            <w:r w:rsidRPr="00CD1E3F">
              <w:t xml:space="preserve"> Sn</w:t>
            </w:r>
          </w:p>
        </w:tc>
        <w:tc>
          <w:tcPr>
            <w:tcW w:w="1531" w:type="dxa"/>
          </w:tcPr>
          <w:p w14:paraId="1E9AFBFE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Rocca F.</w:t>
            </w:r>
          </w:p>
        </w:tc>
      </w:tr>
      <w:tr w:rsidR="00CD1E3F" w:rsidRPr="00CD1E3F" w14:paraId="441CFF22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1B4F171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559F5B0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13</w:t>
            </w:r>
          </w:p>
        </w:tc>
        <w:tc>
          <w:tcPr>
            <w:tcW w:w="2041" w:type="dxa"/>
          </w:tcPr>
          <w:p w14:paraId="5D753493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IPERSONICO</w:t>
            </w:r>
          </w:p>
        </w:tc>
        <w:tc>
          <w:tcPr>
            <w:tcW w:w="680" w:type="dxa"/>
          </w:tcPr>
          <w:p w14:paraId="746EDB58" w14:textId="77777777" w:rsidR="00CD1E3F" w:rsidRPr="00CD1E3F" w:rsidRDefault="00CD1E3F" w:rsidP="00FD565D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5BE1A70B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7AD2365F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6D7CD17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51,01</w:t>
            </w:r>
          </w:p>
        </w:tc>
        <w:tc>
          <w:tcPr>
            <w:tcW w:w="1134" w:type="dxa"/>
          </w:tcPr>
          <w:p w14:paraId="687DE00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40098115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Monte C.</w:t>
            </w:r>
          </w:p>
        </w:tc>
        <w:tc>
          <w:tcPr>
            <w:tcW w:w="1758" w:type="dxa"/>
          </w:tcPr>
          <w:p w14:paraId="47A9D01B" w14:textId="77777777" w:rsidR="00CD1E3F" w:rsidRPr="00CD1E3F" w:rsidRDefault="00CD1E3F" w:rsidP="00FD565D">
            <w:pPr>
              <w:pStyle w:val="scuderia"/>
            </w:pPr>
            <w:r w:rsidRPr="00CD1E3F">
              <w:t>Sig. Rinaldi France</w:t>
            </w:r>
          </w:p>
        </w:tc>
        <w:tc>
          <w:tcPr>
            <w:tcW w:w="1531" w:type="dxa"/>
          </w:tcPr>
          <w:p w14:paraId="58A16E9A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allen"/>
              </w:rPr>
              <w:t>Rantanen H.</w:t>
            </w:r>
          </w:p>
        </w:tc>
      </w:tr>
      <w:tr w:rsidR="00CD1E3F" w:rsidRPr="00183068" w14:paraId="493AF064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774987D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3F0AC4C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10</w:t>
            </w:r>
          </w:p>
        </w:tc>
        <w:tc>
          <w:tcPr>
            <w:tcW w:w="2041" w:type="dxa"/>
          </w:tcPr>
          <w:p w14:paraId="1B2C108A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ITALIANO PLAY</w:t>
            </w:r>
          </w:p>
        </w:tc>
        <w:tc>
          <w:tcPr>
            <w:tcW w:w="680" w:type="dxa"/>
          </w:tcPr>
          <w:p w14:paraId="0483367C" w14:textId="77777777" w:rsidR="00CD1E3F" w:rsidRPr="00CD1E3F" w:rsidRDefault="00CD1E3F" w:rsidP="00FD565D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38CDD6F0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2100</w:t>
            </w:r>
          </w:p>
        </w:tc>
        <w:tc>
          <w:tcPr>
            <w:tcW w:w="567" w:type="dxa"/>
          </w:tcPr>
          <w:p w14:paraId="4BBB8F40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757370D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25,50</w:t>
            </w:r>
          </w:p>
        </w:tc>
        <w:tc>
          <w:tcPr>
            <w:tcW w:w="1134" w:type="dxa"/>
          </w:tcPr>
          <w:p w14:paraId="68BC420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193E6F59" w14:textId="77777777" w:rsidR="00CD1E3F" w:rsidRPr="00CD1E3F" w:rsidRDefault="00CD1E3F" w:rsidP="00FD565D">
            <w:pPr>
              <w:pStyle w:val="scuderia"/>
            </w:pPr>
            <w:r w:rsidRPr="00CD1E3F">
              <w:rPr>
                <w:rStyle w:val="cavalli"/>
              </w:rPr>
              <w:t>Loccisano E.</w:t>
            </w:r>
          </w:p>
        </w:tc>
        <w:tc>
          <w:tcPr>
            <w:tcW w:w="1758" w:type="dxa"/>
          </w:tcPr>
          <w:p w14:paraId="0B426A86" w14:textId="77777777" w:rsidR="00CD1E3F" w:rsidRPr="00CD1E3F" w:rsidRDefault="00CD1E3F" w:rsidP="00FD565D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No.</w:t>
            </w:r>
            <w:proofErr w:type="gramStart"/>
            <w:r w:rsidRPr="00CD1E3F">
              <w:t>Ma.Farm</w:t>
            </w:r>
            <w:proofErr w:type="spellEnd"/>
            <w:proofErr w:type="gramEnd"/>
            <w:r w:rsidRPr="00CD1E3F">
              <w:t xml:space="preserve">.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0DFD4B35" w14:textId="66FBAE26" w:rsidR="00CD1E3F" w:rsidRPr="00183068" w:rsidRDefault="00CD1E3F" w:rsidP="00FD565D">
            <w:pPr>
              <w:pStyle w:val="scuderia"/>
            </w:pPr>
            <w:r w:rsidRPr="00CD1E3F">
              <w:rPr>
                <w:rStyle w:val="allen"/>
              </w:rPr>
              <w:t>Loccisano E.</w:t>
            </w:r>
          </w:p>
        </w:tc>
      </w:tr>
    </w:tbl>
    <w:p w14:paraId="30A40F31" w14:textId="77777777" w:rsidR="00CD1E3F" w:rsidRPr="004B425A" w:rsidRDefault="00CD1E3F" w:rsidP="00CD1E3F">
      <w:pPr>
        <w:rPr>
          <w:sz w:val="19"/>
          <w:szCs w:val="19"/>
        </w:rPr>
      </w:pPr>
      <w:r w:rsidRPr="004B425A">
        <w:rPr>
          <w:sz w:val="19"/>
          <w:szCs w:val="19"/>
        </w:rPr>
        <w:t xml:space="preserve">Tempi </w:t>
      </w:r>
      <w:proofErr w:type="spellStart"/>
      <w:proofErr w:type="gramStart"/>
      <w:r w:rsidRPr="004B425A">
        <w:rPr>
          <w:sz w:val="19"/>
          <w:szCs w:val="19"/>
        </w:rPr>
        <w:t>parziali</w:t>
      </w:r>
      <w:proofErr w:type="spellEnd"/>
      <w:r w:rsidRPr="004B425A">
        <w:rPr>
          <w:sz w:val="19"/>
          <w:szCs w:val="19"/>
        </w:rPr>
        <w:t xml:space="preserve"> :</w:t>
      </w:r>
      <w:proofErr w:type="gramEnd"/>
      <w:r w:rsidRPr="004B425A">
        <w:rPr>
          <w:sz w:val="19"/>
          <w:szCs w:val="19"/>
        </w:rPr>
        <w:t xml:space="preserve"> 28.1 - 31.0 - 29.9 - 29.0 - 29.9    Quote </w:t>
      </w:r>
      <w:proofErr w:type="spellStart"/>
      <w:proofErr w:type="gramStart"/>
      <w:r w:rsidRPr="004B425A">
        <w:rPr>
          <w:sz w:val="19"/>
          <w:szCs w:val="19"/>
        </w:rPr>
        <w:t>totali</w:t>
      </w:r>
      <w:proofErr w:type="spellEnd"/>
      <w:r w:rsidRPr="004B425A">
        <w:rPr>
          <w:sz w:val="19"/>
          <w:szCs w:val="19"/>
        </w:rPr>
        <w:t xml:space="preserve"> :</w:t>
      </w:r>
      <w:proofErr w:type="gramEnd"/>
      <w:r w:rsidRPr="004B425A">
        <w:rPr>
          <w:sz w:val="19"/>
          <w:szCs w:val="19"/>
        </w:rPr>
        <w:t xml:space="preserve"> Vin. 4,</w:t>
      </w:r>
      <w:proofErr w:type="gramStart"/>
      <w:r w:rsidRPr="004B425A">
        <w:rPr>
          <w:sz w:val="19"/>
          <w:szCs w:val="19"/>
        </w:rPr>
        <w:t>30  Piaz</w:t>
      </w:r>
      <w:proofErr w:type="gramEnd"/>
      <w:r w:rsidRPr="004B425A">
        <w:rPr>
          <w:sz w:val="19"/>
          <w:szCs w:val="19"/>
        </w:rPr>
        <w:t>. 1,77/1,60/3,</w:t>
      </w:r>
      <w:proofErr w:type="gramStart"/>
      <w:r w:rsidRPr="004B425A">
        <w:rPr>
          <w:sz w:val="19"/>
          <w:szCs w:val="19"/>
        </w:rPr>
        <w:t>03  Acc.</w:t>
      </w:r>
      <w:proofErr w:type="gramEnd"/>
      <w:r w:rsidRPr="004B425A">
        <w:rPr>
          <w:sz w:val="19"/>
          <w:szCs w:val="19"/>
        </w:rPr>
        <w:t xml:space="preserve"> 32,42 Trio 199,</w:t>
      </w:r>
      <w:proofErr w:type="gramStart"/>
      <w:r w:rsidRPr="004B425A">
        <w:rPr>
          <w:sz w:val="19"/>
          <w:szCs w:val="19"/>
        </w:rPr>
        <w:t xml:space="preserve">59  </w:t>
      </w:r>
      <w:proofErr w:type="spellStart"/>
      <w:r w:rsidRPr="004B425A">
        <w:rPr>
          <w:sz w:val="19"/>
          <w:szCs w:val="19"/>
        </w:rPr>
        <w:t>Acp</w:t>
      </w:r>
      <w:proofErr w:type="spellEnd"/>
      <w:proofErr w:type="gramEnd"/>
      <w:r w:rsidRPr="004B425A">
        <w:rPr>
          <w:sz w:val="19"/>
          <w:szCs w:val="19"/>
        </w:rPr>
        <w:t xml:space="preserve"> 7,50/27,84/20,52</w:t>
      </w:r>
    </w:p>
    <w:p w14:paraId="20E79D73" w14:textId="77777777" w:rsidR="00CD1E3F" w:rsidRDefault="00CD1E3F" w:rsidP="00CD1E3F"/>
    <w:p w14:paraId="00D51F26" w14:textId="77777777" w:rsidR="004B425A" w:rsidRDefault="004B425A" w:rsidP="00CD1E3F"/>
    <w:p w14:paraId="4E4CC930" w14:textId="77777777" w:rsidR="004B425A" w:rsidRPr="00183068" w:rsidRDefault="004B425A" w:rsidP="00CD1E3F"/>
    <w:p w14:paraId="709005AA" w14:textId="63D3A2F1" w:rsidR="00CD1E3F" w:rsidRPr="00183068" w:rsidRDefault="00CD1E3F" w:rsidP="00CD1E3F">
      <w:r w:rsidRPr="00CD1E3F">
        <w:rPr>
          <w:rStyle w:val="premio"/>
        </w:rPr>
        <w:lastRenderedPageBreak/>
        <w:t xml:space="preserve">7 LATTERIA SOCIALE DI CAMERI (PR - CO) - Metri </w:t>
      </w:r>
      <w:proofErr w:type="gramStart"/>
      <w:r w:rsidRPr="00CD1E3F">
        <w:rPr>
          <w:rStyle w:val="premio"/>
        </w:rPr>
        <w:t>1600  E.</w:t>
      </w:r>
      <w:proofErr w:type="gramEnd"/>
      <w:r w:rsidRPr="00CD1E3F">
        <w:rPr>
          <w:rStyle w:val="premio"/>
        </w:rPr>
        <w:t xml:space="preserve"> 13.200,00     </w:t>
      </w: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5" w:firstRow="0" w:lastRow="0" w:firstColumn="0" w:lastColumn="0" w:noHBand="0" w:noVBand="0"/>
      </w:tblPr>
      <w:tblGrid>
        <w:gridCol w:w="454"/>
        <w:gridCol w:w="454"/>
        <w:gridCol w:w="2041"/>
        <w:gridCol w:w="680"/>
        <w:gridCol w:w="567"/>
        <w:gridCol w:w="567"/>
        <w:gridCol w:w="567"/>
        <w:gridCol w:w="1134"/>
        <w:gridCol w:w="1474"/>
        <w:gridCol w:w="1758"/>
        <w:gridCol w:w="1531"/>
      </w:tblGrid>
      <w:tr w:rsidR="00CD1E3F" w:rsidRPr="00CD1E3F" w14:paraId="1706AE99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974D111" w14:textId="692174D5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01</w:t>
            </w:r>
          </w:p>
        </w:tc>
        <w:tc>
          <w:tcPr>
            <w:tcW w:w="454" w:type="dxa"/>
          </w:tcPr>
          <w:p w14:paraId="218543B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9</w:t>
            </w:r>
          </w:p>
        </w:tc>
        <w:tc>
          <w:tcPr>
            <w:tcW w:w="2041" w:type="dxa"/>
          </w:tcPr>
          <w:p w14:paraId="10842C83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GIACOMO MAIL</w:t>
            </w:r>
          </w:p>
        </w:tc>
        <w:tc>
          <w:tcPr>
            <w:tcW w:w="680" w:type="dxa"/>
          </w:tcPr>
          <w:p w14:paraId="39AC4D52" w14:textId="77777777" w:rsidR="00CD1E3F" w:rsidRPr="00CD1E3F" w:rsidRDefault="00CD1E3F" w:rsidP="00390DC2">
            <w:pPr>
              <w:pStyle w:val="scuderia"/>
            </w:pPr>
            <w:r w:rsidRPr="00CD1E3F">
              <w:t>1.57.9</w:t>
            </w:r>
          </w:p>
        </w:tc>
        <w:tc>
          <w:tcPr>
            <w:tcW w:w="567" w:type="dxa"/>
          </w:tcPr>
          <w:p w14:paraId="221F1151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1CE811B1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13.7</w:t>
            </w:r>
          </w:p>
        </w:tc>
        <w:tc>
          <w:tcPr>
            <w:tcW w:w="567" w:type="dxa"/>
          </w:tcPr>
          <w:p w14:paraId="0DFB6ECC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4,07</w:t>
            </w:r>
          </w:p>
        </w:tc>
        <w:tc>
          <w:tcPr>
            <w:tcW w:w="1134" w:type="dxa"/>
          </w:tcPr>
          <w:p w14:paraId="01D64422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4.692,00</w:t>
            </w:r>
          </w:p>
        </w:tc>
        <w:tc>
          <w:tcPr>
            <w:tcW w:w="1474" w:type="dxa"/>
          </w:tcPr>
          <w:p w14:paraId="14006C6D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Facci Fr.</w:t>
            </w:r>
          </w:p>
        </w:tc>
        <w:tc>
          <w:tcPr>
            <w:tcW w:w="1758" w:type="dxa"/>
          </w:tcPr>
          <w:p w14:paraId="6F4C3B2F" w14:textId="77777777" w:rsidR="00CD1E3F" w:rsidRPr="00CD1E3F" w:rsidRDefault="00CD1E3F" w:rsidP="00390DC2">
            <w:pPr>
              <w:pStyle w:val="scuderia"/>
            </w:pPr>
            <w:r w:rsidRPr="00CD1E3F">
              <w:t>Sc. Bindi Di Bindi</w:t>
            </w:r>
          </w:p>
        </w:tc>
        <w:tc>
          <w:tcPr>
            <w:tcW w:w="1531" w:type="dxa"/>
          </w:tcPr>
          <w:p w14:paraId="5A8763A6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Bondo E.</w:t>
            </w:r>
          </w:p>
        </w:tc>
      </w:tr>
      <w:tr w:rsidR="00CD1E3F" w:rsidRPr="00CD1E3F" w14:paraId="76D84E73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7664EE82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02</w:t>
            </w:r>
          </w:p>
        </w:tc>
        <w:tc>
          <w:tcPr>
            <w:tcW w:w="454" w:type="dxa"/>
          </w:tcPr>
          <w:p w14:paraId="191EE3A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5</w:t>
            </w:r>
          </w:p>
        </w:tc>
        <w:tc>
          <w:tcPr>
            <w:tcW w:w="2041" w:type="dxa"/>
          </w:tcPr>
          <w:p w14:paraId="510FF281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AMBUSH INTHE NIGH</w:t>
            </w:r>
          </w:p>
        </w:tc>
        <w:tc>
          <w:tcPr>
            <w:tcW w:w="680" w:type="dxa"/>
          </w:tcPr>
          <w:p w14:paraId="6BD7163A" w14:textId="77777777" w:rsidR="00CD1E3F" w:rsidRPr="00CD1E3F" w:rsidRDefault="00CD1E3F" w:rsidP="00390DC2">
            <w:pPr>
              <w:pStyle w:val="scuderia"/>
            </w:pPr>
            <w:r w:rsidRPr="00CD1E3F">
              <w:t>1.58.4</w:t>
            </w:r>
          </w:p>
        </w:tc>
        <w:tc>
          <w:tcPr>
            <w:tcW w:w="567" w:type="dxa"/>
          </w:tcPr>
          <w:p w14:paraId="357CA755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0A2C2FE3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14.0</w:t>
            </w:r>
          </w:p>
        </w:tc>
        <w:tc>
          <w:tcPr>
            <w:tcW w:w="567" w:type="dxa"/>
          </w:tcPr>
          <w:p w14:paraId="5C35E04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2,17</w:t>
            </w:r>
          </w:p>
        </w:tc>
        <w:tc>
          <w:tcPr>
            <w:tcW w:w="1134" w:type="dxa"/>
          </w:tcPr>
          <w:p w14:paraId="19EA8C5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2.244,00</w:t>
            </w:r>
          </w:p>
        </w:tc>
        <w:tc>
          <w:tcPr>
            <w:tcW w:w="1474" w:type="dxa"/>
          </w:tcPr>
          <w:p w14:paraId="5617B3EF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Gubellini P.</w:t>
            </w:r>
          </w:p>
        </w:tc>
        <w:tc>
          <w:tcPr>
            <w:tcW w:w="1758" w:type="dxa"/>
          </w:tcPr>
          <w:p w14:paraId="665EC418" w14:textId="77777777" w:rsidR="00CD1E3F" w:rsidRPr="00CD1E3F" w:rsidRDefault="00CD1E3F" w:rsidP="00390DC2">
            <w:pPr>
              <w:pStyle w:val="scuderia"/>
            </w:pPr>
            <w:proofErr w:type="spellStart"/>
            <w:r w:rsidRPr="00CD1E3F">
              <w:t>Sig.Ra</w:t>
            </w:r>
            <w:proofErr w:type="spellEnd"/>
            <w:r w:rsidRPr="00CD1E3F">
              <w:t xml:space="preserve"> Golub Olena</w:t>
            </w:r>
          </w:p>
        </w:tc>
        <w:tc>
          <w:tcPr>
            <w:tcW w:w="1531" w:type="dxa"/>
          </w:tcPr>
          <w:p w14:paraId="5C95B89D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Barelli F.</w:t>
            </w:r>
          </w:p>
        </w:tc>
      </w:tr>
      <w:tr w:rsidR="00CD1E3F" w:rsidRPr="00CD1E3F" w14:paraId="5016BF2C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634695CD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03</w:t>
            </w:r>
          </w:p>
        </w:tc>
        <w:tc>
          <w:tcPr>
            <w:tcW w:w="454" w:type="dxa"/>
          </w:tcPr>
          <w:p w14:paraId="25EDB569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8</w:t>
            </w:r>
          </w:p>
        </w:tc>
        <w:tc>
          <w:tcPr>
            <w:tcW w:w="2041" w:type="dxa"/>
          </w:tcPr>
          <w:p w14:paraId="2B55521D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GENTIAN KRONOS -S</w:t>
            </w:r>
          </w:p>
        </w:tc>
        <w:tc>
          <w:tcPr>
            <w:tcW w:w="680" w:type="dxa"/>
          </w:tcPr>
          <w:p w14:paraId="033BFBA1" w14:textId="77777777" w:rsidR="00CD1E3F" w:rsidRPr="00CD1E3F" w:rsidRDefault="00CD1E3F" w:rsidP="00390DC2">
            <w:pPr>
              <w:pStyle w:val="scuderia"/>
            </w:pPr>
            <w:r w:rsidRPr="00CD1E3F">
              <w:t>1.58.5</w:t>
            </w:r>
          </w:p>
        </w:tc>
        <w:tc>
          <w:tcPr>
            <w:tcW w:w="567" w:type="dxa"/>
          </w:tcPr>
          <w:p w14:paraId="2F3101D7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06207159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14.1</w:t>
            </w:r>
          </w:p>
        </w:tc>
        <w:tc>
          <w:tcPr>
            <w:tcW w:w="567" w:type="dxa"/>
          </w:tcPr>
          <w:p w14:paraId="25A91E7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6,76</w:t>
            </w:r>
          </w:p>
        </w:tc>
        <w:tc>
          <w:tcPr>
            <w:tcW w:w="1134" w:type="dxa"/>
          </w:tcPr>
          <w:p w14:paraId="640207A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1.224,00</w:t>
            </w:r>
          </w:p>
        </w:tc>
        <w:tc>
          <w:tcPr>
            <w:tcW w:w="1474" w:type="dxa"/>
          </w:tcPr>
          <w:p w14:paraId="3CED7940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Guzzinati A.</w:t>
            </w:r>
          </w:p>
        </w:tc>
        <w:tc>
          <w:tcPr>
            <w:tcW w:w="1758" w:type="dxa"/>
          </w:tcPr>
          <w:p w14:paraId="7D515A52" w14:textId="77777777" w:rsidR="00CD1E3F" w:rsidRPr="00CD1E3F" w:rsidRDefault="00CD1E3F" w:rsidP="00390DC2">
            <w:pPr>
              <w:pStyle w:val="scuderia"/>
            </w:pPr>
            <w:r w:rsidRPr="00CD1E3F">
              <w:t xml:space="preserve">Sc. Chelsea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35030655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Guzzinati A.</w:t>
            </w:r>
          </w:p>
        </w:tc>
      </w:tr>
      <w:tr w:rsidR="00CD1E3F" w:rsidRPr="00CD1E3F" w14:paraId="3104F184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3B0E217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04</w:t>
            </w:r>
          </w:p>
        </w:tc>
        <w:tc>
          <w:tcPr>
            <w:tcW w:w="454" w:type="dxa"/>
          </w:tcPr>
          <w:p w14:paraId="03DE3D7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6</w:t>
            </w:r>
          </w:p>
        </w:tc>
        <w:tc>
          <w:tcPr>
            <w:tcW w:w="2041" w:type="dxa"/>
          </w:tcPr>
          <w:p w14:paraId="7FE7A430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GRACEFUL D'ARC</w:t>
            </w:r>
          </w:p>
        </w:tc>
        <w:tc>
          <w:tcPr>
            <w:tcW w:w="680" w:type="dxa"/>
          </w:tcPr>
          <w:p w14:paraId="7492AF9C" w14:textId="77777777" w:rsidR="00CD1E3F" w:rsidRPr="00CD1E3F" w:rsidRDefault="00CD1E3F" w:rsidP="00390DC2">
            <w:pPr>
              <w:pStyle w:val="scuderia"/>
            </w:pPr>
            <w:r w:rsidRPr="00CD1E3F">
              <w:t>1.58.8</w:t>
            </w:r>
          </w:p>
        </w:tc>
        <w:tc>
          <w:tcPr>
            <w:tcW w:w="567" w:type="dxa"/>
          </w:tcPr>
          <w:p w14:paraId="3A67DC59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3D7D12BB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14.3</w:t>
            </w:r>
          </w:p>
        </w:tc>
        <w:tc>
          <w:tcPr>
            <w:tcW w:w="567" w:type="dxa"/>
          </w:tcPr>
          <w:p w14:paraId="024465F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35,34</w:t>
            </w:r>
          </w:p>
        </w:tc>
        <w:tc>
          <w:tcPr>
            <w:tcW w:w="1134" w:type="dxa"/>
          </w:tcPr>
          <w:p w14:paraId="1508093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612,00</w:t>
            </w:r>
          </w:p>
        </w:tc>
        <w:tc>
          <w:tcPr>
            <w:tcW w:w="1474" w:type="dxa"/>
          </w:tcPr>
          <w:p w14:paraId="7055AEE9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Loccisano E.</w:t>
            </w:r>
          </w:p>
        </w:tc>
        <w:tc>
          <w:tcPr>
            <w:tcW w:w="1758" w:type="dxa"/>
          </w:tcPr>
          <w:p w14:paraId="22241922" w14:textId="77777777" w:rsidR="00CD1E3F" w:rsidRPr="00CD1E3F" w:rsidRDefault="00CD1E3F" w:rsidP="00390DC2">
            <w:pPr>
              <w:pStyle w:val="scuderia"/>
            </w:pPr>
            <w:r w:rsidRPr="00CD1E3F">
              <w:t>Sc. Costruzioni E T</w:t>
            </w:r>
          </w:p>
        </w:tc>
        <w:tc>
          <w:tcPr>
            <w:tcW w:w="1531" w:type="dxa"/>
          </w:tcPr>
          <w:p w14:paraId="5DE4E3D3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Loccisano E.</w:t>
            </w:r>
          </w:p>
        </w:tc>
      </w:tr>
      <w:tr w:rsidR="00CD1E3F" w:rsidRPr="00CD1E3F" w14:paraId="26A0BFDC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25B222F5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05</w:t>
            </w:r>
          </w:p>
        </w:tc>
        <w:tc>
          <w:tcPr>
            <w:tcW w:w="454" w:type="dxa"/>
          </w:tcPr>
          <w:p w14:paraId="3DF3C7DA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10</w:t>
            </w:r>
          </w:p>
        </w:tc>
        <w:tc>
          <w:tcPr>
            <w:tcW w:w="2041" w:type="dxa"/>
          </w:tcPr>
          <w:p w14:paraId="4C46CE89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GRAND MAIL</w:t>
            </w:r>
          </w:p>
        </w:tc>
        <w:tc>
          <w:tcPr>
            <w:tcW w:w="680" w:type="dxa"/>
          </w:tcPr>
          <w:p w14:paraId="536E3D87" w14:textId="77777777" w:rsidR="00CD1E3F" w:rsidRPr="00CD1E3F" w:rsidRDefault="00CD1E3F" w:rsidP="00390DC2">
            <w:pPr>
              <w:pStyle w:val="scuderia"/>
            </w:pPr>
            <w:r w:rsidRPr="00CD1E3F">
              <w:t>1.58.9</w:t>
            </w:r>
          </w:p>
        </w:tc>
        <w:tc>
          <w:tcPr>
            <w:tcW w:w="567" w:type="dxa"/>
          </w:tcPr>
          <w:p w14:paraId="473B4320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478B0FB8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14.3</w:t>
            </w:r>
          </w:p>
        </w:tc>
        <w:tc>
          <w:tcPr>
            <w:tcW w:w="567" w:type="dxa"/>
          </w:tcPr>
          <w:p w14:paraId="3CE6F1AB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12,98</w:t>
            </w:r>
          </w:p>
        </w:tc>
        <w:tc>
          <w:tcPr>
            <w:tcW w:w="1134" w:type="dxa"/>
          </w:tcPr>
          <w:p w14:paraId="02D1EF36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408,00</w:t>
            </w:r>
          </w:p>
        </w:tc>
        <w:tc>
          <w:tcPr>
            <w:tcW w:w="1474" w:type="dxa"/>
          </w:tcPr>
          <w:p w14:paraId="4AD2A609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Luongo V.</w:t>
            </w:r>
          </w:p>
        </w:tc>
        <w:tc>
          <w:tcPr>
            <w:tcW w:w="1758" w:type="dxa"/>
          </w:tcPr>
          <w:p w14:paraId="0E3882B0" w14:textId="77777777" w:rsidR="00CD1E3F" w:rsidRPr="00CD1E3F" w:rsidRDefault="00CD1E3F" w:rsidP="00390DC2">
            <w:pPr>
              <w:pStyle w:val="scuderia"/>
            </w:pPr>
            <w:r w:rsidRPr="00CD1E3F">
              <w:t xml:space="preserve">Sc. Spallina </w:t>
            </w:r>
            <w:proofErr w:type="spellStart"/>
            <w:r w:rsidRPr="00CD1E3F">
              <w:t>Srl</w:t>
            </w:r>
            <w:proofErr w:type="spellEnd"/>
          </w:p>
        </w:tc>
        <w:tc>
          <w:tcPr>
            <w:tcW w:w="1531" w:type="dxa"/>
          </w:tcPr>
          <w:p w14:paraId="28FA5522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Casillo G.</w:t>
            </w:r>
          </w:p>
        </w:tc>
      </w:tr>
      <w:tr w:rsidR="00CD1E3F" w:rsidRPr="00CD1E3F" w14:paraId="2C62D242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7FED31D6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06</w:t>
            </w:r>
          </w:p>
        </w:tc>
        <w:tc>
          <w:tcPr>
            <w:tcW w:w="454" w:type="dxa"/>
          </w:tcPr>
          <w:p w14:paraId="499DD38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7</w:t>
            </w:r>
          </w:p>
        </w:tc>
        <w:tc>
          <w:tcPr>
            <w:tcW w:w="2041" w:type="dxa"/>
          </w:tcPr>
          <w:p w14:paraId="46C9CF51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MASSILIA -S-</w:t>
            </w:r>
          </w:p>
        </w:tc>
        <w:tc>
          <w:tcPr>
            <w:tcW w:w="680" w:type="dxa"/>
          </w:tcPr>
          <w:p w14:paraId="4723435F" w14:textId="77777777" w:rsidR="00CD1E3F" w:rsidRPr="00CD1E3F" w:rsidRDefault="00CD1E3F" w:rsidP="00390DC2">
            <w:pPr>
              <w:pStyle w:val="scuderia"/>
            </w:pPr>
            <w:r w:rsidRPr="00CD1E3F">
              <w:t>1.59.5</w:t>
            </w:r>
          </w:p>
        </w:tc>
        <w:tc>
          <w:tcPr>
            <w:tcW w:w="567" w:type="dxa"/>
          </w:tcPr>
          <w:p w14:paraId="2EDC7166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59F72062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14.7</w:t>
            </w:r>
          </w:p>
        </w:tc>
        <w:tc>
          <w:tcPr>
            <w:tcW w:w="567" w:type="dxa"/>
          </w:tcPr>
          <w:p w14:paraId="78A230A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24,46</w:t>
            </w:r>
          </w:p>
        </w:tc>
        <w:tc>
          <w:tcPr>
            <w:tcW w:w="1134" w:type="dxa"/>
          </w:tcPr>
          <w:p w14:paraId="0130995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40763940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Gocciadoro A.</w:t>
            </w:r>
          </w:p>
        </w:tc>
        <w:tc>
          <w:tcPr>
            <w:tcW w:w="1758" w:type="dxa"/>
          </w:tcPr>
          <w:p w14:paraId="127F2605" w14:textId="77777777" w:rsidR="00CD1E3F" w:rsidRPr="00CD1E3F" w:rsidRDefault="00CD1E3F" w:rsidP="00390DC2">
            <w:pPr>
              <w:pStyle w:val="scuderia"/>
            </w:pPr>
            <w:r w:rsidRPr="00CD1E3F">
              <w:t>Sc. Dream Catcher D</w:t>
            </w:r>
          </w:p>
        </w:tc>
        <w:tc>
          <w:tcPr>
            <w:tcW w:w="1531" w:type="dxa"/>
          </w:tcPr>
          <w:p w14:paraId="32E23D9F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Gocciadoro Alessa</w:t>
            </w:r>
          </w:p>
        </w:tc>
      </w:tr>
      <w:tr w:rsidR="00CD1E3F" w:rsidRPr="00CD1E3F" w14:paraId="75E8B923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6628EB1E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07</w:t>
            </w:r>
          </w:p>
        </w:tc>
        <w:tc>
          <w:tcPr>
            <w:tcW w:w="454" w:type="dxa"/>
          </w:tcPr>
          <w:p w14:paraId="4AD0C02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1</w:t>
            </w:r>
          </w:p>
        </w:tc>
        <w:tc>
          <w:tcPr>
            <w:tcW w:w="2041" w:type="dxa"/>
          </w:tcPr>
          <w:p w14:paraId="456790D9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INDIANA DI CASEI</w:t>
            </w:r>
          </w:p>
        </w:tc>
        <w:tc>
          <w:tcPr>
            <w:tcW w:w="680" w:type="dxa"/>
          </w:tcPr>
          <w:p w14:paraId="312CAD06" w14:textId="77777777" w:rsidR="00CD1E3F" w:rsidRPr="00CD1E3F" w:rsidRDefault="00CD1E3F" w:rsidP="00390DC2">
            <w:pPr>
              <w:pStyle w:val="scuderia"/>
            </w:pPr>
            <w:r w:rsidRPr="00CD1E3F">
              <w:t>2.00.0</w:t>
            </w:r>
          </w:p>
        </w:tc>
        <w:tc>
          <w:tcPr>
            <w:tcW w:w="567" w:type="dxa"/>
          </w:tcPr>
          <w:p w14:paraId="19F69101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23259454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15.0</w:t>
            </w:r>
          </w:p>
        </w:tc>
        <w:tc>
          <w:tcPr>
            <w:tcW w:w="567" w:type="dxa"/>
          </w:tcPr>
          <w:p w14:paraId="73B8207F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4,18</w:t>
            </w:r>
          </w:p>
        </w:tc>
        <w:tc>
          <w:tcPr>
            <w:tcW w:w="1134" w:type="dxa"/>
          </w:tcPr>
          <w:p w14:paraId="79C39B0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601E3A5F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Stefani M.</w:t>
            </w:r>
          </w:p>
        </w:tc>
        <w:tc>
          <w:tcPr>
            <w:tcW w:w="1758" w:type="dxa"/>
          </w:tcPr>
          <w:p w14:paraId="02B23398" w14:textId="77777777" w:rsidR="00CD1E3F" w:rsidRPr="00CD1E3F" w:rsidRDefault="00CD1E3F" w:rsidP="00390DC2">
            <w:pPr>
              <w:pStyle w:val="scuderia"/>
            </w:pPr>
            <w:r w:rsidRPr="00CD1E3F">
              <w:t>Sig. Palumbo Michel</w:t>
            </w:r>
          </w:p>
        </w:tc>
        <w:tc>
          <w:tcPr>
            <w:tcW w:w="1531" w:type="dxa"/>
          </w:tcPr>
          <w:p w14:paraId="097202F9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6335469F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7C136AC3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0FF3C3E3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11</w:t>
            </w:r>
          </w:p>
        </w:tc>
        <w:tc>
          <w:tcPr>
            <w:tcW w:w="2041" w:type="dxa"/>
          </w:tcPr>
          <w:p w14:paraId="15AE977C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GIACINTO SL</w:t>
            </w:r>
          </w:p>
        </w:tc>
        <w:tc>
          <w:tcPr>
            <w:tcW w:w="680" w:type="dxa"/>
          </w:tcPr>
          <w:p w14:paraId="65F6367A" w14:textId="77777777" w:rsidR="00CD1E3F" w:rsidRPr="00CD1E3F" w:rsidRDefault="00CD1E3F" w:rsidP="00390DC2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3194DCA2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36E1056C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7199E08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37,42</w:t>
            </w:r>
          </w:p>
        </w:tc>
        <w:tc>
          <w:tcPr>
            <w:tcW w:w="1134" w:type="dxa"/>
          </w:tcPr>
          <w:p w14:paraId="37471174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3C755F64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Di Nardo A.</w:t>
            </w:r>
          </w:p>
        </w:tc>
        <w:tc>
          <w:tcPr>
            <w:tcW w:w="1758" w:type="dxa"/>
          </w:tcPr>
          <w:p w14:paraId="7DD94768" w14:textId="77777777" w:rsidR="00CD1E3F" w:rsidRPr="00CD1E3F" w:rsidRDefault="00CD1E3F" w:rsidP="00390DC2">
            <w:pPr>
              <w:pStyle w:val="scuderia"/>
            </w:pPr>
            <w:r w:rsidRPr="00CD1E3F">
              <w:t>Sc. Pol Stars</w:t>
            </w:r>
          </w:p>
        </w:tc>
        <w:tc>
          <w:tcPr>
            <w:tcW w:w="1531" w:type="dxa"/>
          </w:tcPr>
          <w:p w14:paraId="139556F2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Fiaschi E.</w:t>
            </w:r>
          </w:p>
        </w:tc>
      </w:tr>
      <w:tr w:rsidR="00CD1E3F" w:rsidRPr="00CD1E3F" w14:paraId="4F13EEC8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0DE33142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5FE56F3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4</w:t>
            </w:r>
          </w:p>
        </w:tc>
        <w:tc>
          <w:tcPr>
            <w:tcW w:w="2041" w:type="dxa"/>
          </w:tcPr>
          <w:p w14:paraId="7FE97530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I LOVE YOU TRIO</w:t>
            </w:r>
          </w:p>
        </w:tc>
        <w:tc>
          <w:tcPr>
            <w:tcW w:w="680" w:type="dxa"/>
          </w:tcPr>
          <w:p w14:paraId="3A41A035" w14:textId="77777777" w:rsidR="00CD1E3F" w:rsidRPr="00CD1E3F" w:rsidRDefault="00CD1E3F" w:rsidP="00390DC2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02ABEF25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19020269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7D2330D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9,78</w:t>
            </w:r>
          </w:p>
        </w:tc>
        <w:tc>
          <w:tcPr>
            <w:tcW w:w="1134" w:type="dxa"/>
          </w:tcPr>
          <w:p w14:paraId="4A149505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12A5CB98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Pistone M.</w:t>
            </w:r>
          </w:p>
        </w:tc>
        <w:tc>
          <w:tcPr>
            <w:tcW w:w="1758" w:type="dxa"/>
          </w:tcPr>
          <w:p w14:paraId="7D803379" w14:textId="77777777" w:rsidR="00CD1E3F" w:rsidRPr="00CD1E3F" w:rsidRDefault="00CD1E3F" w:rsidP="00390DC2">
            <w:pPr>
              <w:pStyle w:val="scuderia"/>
            </w:pPr>
            <w:r w:rsidRPr="00CD1E3F">
              <w:t>Sc. Ma.</w:t>
            </w:r>
            <w:proofErr w:type="gramStart"/>
            <w:r w:rsidRPr="00CD1E3F">
              <w:t>Gi.Ca</w:t>
            </w:r>
            <w:proofErr w:type="gramEnd"/>
            <w:r w:rsidRPr="00CD1E3F">
              <w:t xml:space="preserve"> Srls</w:t>
            </w:r>
          </w:p>
        </w:tc>
        <w:tc>
          <w:tcPr>
            <w:tcW w:w="1531" w:type="dxa"/>
          </w:tcPr>
          <w:p w14:paraId="3A439E12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allen"/>
              </w:rPr>
              <w:t>Baroncini M.</w:t>
            </w:r>
          </w:p>
        </w:tc>
      </w:tr>
      <w:tr w:rsidR="00CD1E3F" w:rsidRPr="00CD1E3F" w14:paraId="12B07C98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4ABC4B1E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349A9D4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2</w:t>
            </w:r>
          </w:p>
        </w:tc>
        <w:tc>
          <w:tcPr>
            <w:tcW w:w="2041" w:type="dxa"/>
          </w:tcPr>
          <w:p w14:paraId="2A90B5C3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ISIGNY DANCE</w:t>
            </w:r>
          </w:p>
        </w:tc>
        <w:tc>
          <w:tcPr>
            <w:tcW w:w="680" w:type="dxa"/>
          </w:tcPr>
          <w:p w14:paraId="0C99D52E" w14:textId="77777777" w:rsidR="00CD1E3F" w:rsidRPr="00CD1E3F" w:rsidRDefault="00CD1E3F" w:rsidP="00390DC2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0494094D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3E357C4E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24EE920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48,93</w:t>
            </w:r>
          </w:p>
        </w:tc>
        <w:tc>
          <w:tcPr>
            <w:tcW w:w="1134" w:type="dxa"/>
          </w:tcPr>
          <w:p w14:paraId="6F65F521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3579EF38" w14:textId="77777777" w:rsidR="00CD1E3F" w:rsidRPr="00CD1E3F" w:rsidRDefault="00CD1E3F" w:rsidP="00390DC2">
            <w:pPr>
              <w:pStyle w:val="scuderia"/>
            </w:pPr>
            <w:proofErr w:type="spellStart"/>
            <w:r w:rsidRPr="00CD1E3F">
              <w:rPr>
                <w:rStyle w:val="cavalli"/>
              </w:rPr>
              <w:t>Smorgon</w:t>
            </w:r>
            <w:proofErr w:type="spellEnd"/>
            <w:r w:rsidRPr="00CD1E3F">
              <w:rPr>
                <w:rStyle w:val="cavalli"/>
              </w:rPr>
              <w:t xml:space="preserve"> M.</w:t>
            </w:r>
          </w:p>
        </w:tc>
        <w:tc>
          <w:tcPr>
            <w:tcW w:w="1758" w:type="dxa"/>
          </w:tcPr>
          <w:p w14:paraId="21DB177B" w14:textId="77777777" w:rsidR="00CD1E3F" w:rsidRPr="00CD1E3F" w:rsidRDefault="00CD1E3F" w:rsidP="00390DC2">
            <w:pPr>
              <w:pStyle w:val="scuderia"/>
            </w:pPr>
            <w:r w:rsidRPr="00CD1E3F">
              <w:t xml:space="preserve">Sc. </w:t>
            </w:r>
            <w:proofErr w:type="spellStart"/>
            <w:r w:rsidRPr="00CD1E3F">
              <w:t>Prosperus</w:t>
            </w:r>
            <w:proofErr w:type="spellEnd"/>
            <w:r w:rsidRPr="00CD1E3F">
              <w:t xml:space="preserve"> Srls</w:t>
            </w:r>
          </w:p>
        </w:tc>
        <w:tc>
          <w:tcPr>
            <w:tcW w:w="1531" w:type="dxa"/>
          </w:tcPr>
          <w:p w14:paraId="6D207EE1" w14:textId="77777777" w:rsidR="00CD1E3F" w:rsidRPr="00CD1E3F" w:rsidRDefault="00CD1E3F" w:rsidP="00390DC2">
            <w:pPr>
              <w:pStyle w:val="scuderia"/>
            </w:pPr>
            <w:proofErr w:type="spellStart"/>
            <w:r w:rsidRPr="00CD1E3F">
              <w:rPr>
                <w:rStyle w:val="allen"/>
              </w:rPr>
              <w:t>Smorgon</w:t>
            </w:r>
            <w:proofErr w:type="spellEnd"/>
            <w:r w:rsidRPr="00CD1E3F">
              <w:rPr>
                <w:rStyle w:val="allen"/>
              </w:rPr>
              <w:t xml:space="preserve"> M.</w:t>
            </w:r>
          </w:p>
        </w:tc>
      </w:tr>
      <w:tr w:rsidR="00CD1E3F" w:rsidRPr="00183068" w14:paraId="7B54545C" w14:textId="77777777" w:rsidTr="00CD1E3F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454" w:type="dxa"/>
          </w:tcPr>
          <w:p w14:paraId="17A89AA1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RP</w:t>
            </w:r>
          </w:p>
        </w:tc>
        <w:tc>
          <w:tcPr>
            <w:tcW w:w="454" w:type="dxa"/>
          </w:tcPr>
          <w:p w14:paraId="3A40C9F0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 xml:space="preserve"> 3</w:t>
            </w:r>
          </w:p>
        </w:tc>
        <w:tc>
          <w:tcPr>
            <w:tcW w:w="2041" w:type="dxa"/>
          </w:tcPr>
          <w:p w14:paraId="628FBF8C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IMPREVEDIBILE EOS</w:t>
            </w:r>
          </w:p>
        </w:tc>
        <w:tc>
          <w:tcPr>
            <w:tcW w:w="680" w:type="dxa"/>
          </w:tcPr>
          <w:p w14:paraId="3FB44303" w14:textId="77777777" w:rsidR="00CD1E3F" w:rsidRPr="00CD1E3F" w:rsidRDefault="00CD1E3F" w:rsidP="00390DC2">
            <w:pPr>
              <w:pStyle w:val="scuderia"/>
            </w:pPr>
            <w:r w:rsidRPr="00CD1E3F">
              <w:t xml:space="preserve">     </w:t>
            </w:r>
          </w:p>
        </w:tc>
        <w:tc>
          <w:tcPr>
            <w:tcW w:w="567" w:type="dxa"/>
          </w:tcPr>
          <w:p w14:paraId="017BAC2D" w14:textId="77777777" w:rsidR="00CD1E3F" w:rsidRPr="00CD1E3F" w:rsidRDefault="00CD1E3F" w:rsidP="00CD1E3F">
            <w:pPr>
              <w:pStyle w:val="scuderia"/>
              <w:jc w:val="center"/>
            </w:pPr>
            <w:r w:rsidRPr="00CD1E3F">
              <w:t>1600</w:t>
            </w:r>
          </w:p>
        </w:tc>
        <w:tc>
          <w:tcPr>
            <w:tcW w:w="567" w:type="dxa"/>
          </w:tcPr>
          <w:p w14:paraId="0088E4E9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 xml:space="preserve">   </w:t>
            </w:r>
          </w:p>
        </w:tc>
        <w:tc>
          <w:tcPr>
            <w:tcW w:w="567" w:type="dxa"/>
          </w:tcPr>
          <w:p w14:paraId="1EC278B8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45,44</w:t>
            </w:r>
          </w:p>
        </w:tc>
        <w:tc>
          <w:tcPr>
            <w:tcW w:w="1134" w:type="dxa"/>
          </w:tcPr>
          <w:p w14:paraId="259DE10E" w14:textId="77777777" w:rsidR="00CD1E3F" w:rsidRPr="00CD1E3F" w:rsidRDefault="00CD1E3F" w:rsidP="00CD1E3F">
            <w:pPr>
              <w:pStyle w:val="scuderia"/>
              <w:jc w:val="right"/>
            </w:pPr>
            <w:r w:rsidRPr="00CD1E3F">
              <w:t>0,00</w:t>
            </w:r>
          </w:p>
        </w:tc>
        <w:tc>
          <w:tcPr>
            <w:tcW w:w="1474" w:type="dxa"/>
          </w:tcPr>
          <w:p w14:paraId="34CF95BD" w14:textId="77777777" w:rsidR="00CD1E3F" w:rsidRPr="00CD1E3F" w:rsidRDefault="00CD1E3F" w:rsidP="00390DC2">
            <w:pPr>
              <w:pStyle w:val="scuderia"/>
            </w:pPr>
            <w:r w:rsidRPr="00CD1E3F">
              <w:rPr>
                <w:rStyle w:val="cavalli"/>
              </w:rPr>
              <w:t>Talpo L. Jr</w:t>
            </w:r>
          </w:p>
        </w:tc>
        <w:tc>
          <w:tcPr>
            <w:tcW w:w="1758" w:type="dxa"/>
          </w:tcPr>
          <w:p w14:paraId="1AB045F9" w14:textId="77777777" w:rsidR="00CD1E3F" w:rsidRPr="00CD1E3F" w:rsidRDefault="00CD1E3F" w:rsidP="00390DC2">
            <w:pPr>
              <w:pStyle w:val="scuderia"/>
            </w:pPr>
            <w:proofErr w:type="spellStart"/>
            <w:r w:rsidRPr="00CD1E3F">
              <w:t>Sig.Ra</w:t>
            </w:r>
            <w:proofErr w:type="spellEnd"/>
            <w:r w:rsidRPr="00CD1E3F">
              <w:t xml:space="preserve"> Fiore France</w:t>
            </w:r>
          </w:p>
        </w:tc>
        <w:tc>
          <w:tcPr>
            <w:tcW w:w="1531" w:type="dxa"/>
          </w:tcPr>
          <w:p w14:paraId="7779162B" w14:textId="6054D1E7" w:rsidR="00CD1E3F" w:rsidRPr="00183068" w:rsidRDefault="00CD1E3F" w:rsidP="00390DC2">
            <w:pPr>
              <w:pStyle w:val="scuderia"/>
            </w:pPr>
            <w:r w:rsidRPr="00CD1E3F">
              <w:rPr>
                <w:rStyle w:val="allen"/>
              </w:rPr>
              <w:t>Barbini Massimo S</w:t>
            </w:r>
          </w:p>
        </w:tc>
      </w:tr>
    </w:tbl>
    <w:p w14:paraId="484B309F" w14:textId="77777777" w:rsidR="00CD1E3F" w:rsidRPr="00183068" w:rsidRDefault="00CD1E3F" w:rsidP="00CD1E3F">
      <w:r w:rsidRPr="00183068">
        <w:t xml:space="preserve">Tempi </w:t>
      </w:r>
      <w:proofErr w:type="spellStart"/>
      <w:proofErr w:type="gramStart"/>
      <w:r w:rsidRPr="00183068">
        <w:t>parziali</w:t>
      </w:r>
      <w:proofErr w:type="spellEnd"/>
      <w:r w:rsidRPr="00183068">
        <w:t xml:space="preserve"> :</w:t>
      </w:r>
      <w:proofErr w:type="gramEnd"/>
      <w:r w:rsidRPr="00183068">
        <w:t xml:space="preserve"> 28.4 - 32.6 - 28.8 - 28.1    Quote </w:t>
      </w:r>
      <w:proofErr w:type="spellStart"/>
      <w:proofErr w:type="gramStart"/>
      <w:r w:rsidRPr="00183068">
        <w:t>totali</w:t>
      </w:r>
      <w:proofErr w:type="spellEnd"/>
      <w:r w:rsidRPr="00183068">
        <w:t xml:space="preserve"> :</w:t>
      </w:r>
      <w:proofErr w:type="gramEnd"/>
      <w:r w:rsidRPr="00183068">
        <w:t xml:space="preserve"> Vin. 4,</w:t>
      </w:r>
      <w:proofErr w:type="gramStart"/>
      <w:r w:rsidRPr="00183068">
        <w:t>07  Piaz</w:t>
      </w:r>
      <w:proofErr w:type="gramEnd"/>
      <w:r w:rsidRPr="00183068">
        <w:t>. 1,69/1,45/1,</w:t>
      </w:r>
      <w:proofErr w:type="gramStart"/>
      <w:r w:rsidRPr="00183068">
        <w:t>83  Acc.</w:t>
      </w:r>
      <w:proofErr w:type="gramEnd"/>
      <w:r w:rsidRPr="00183068">
        <w:t xml:space="preserve"> 10,49 Trio 20,</w:t>
      </w:r>
      <w:proofErr w:type="gramStart"/>
      <w:r w:rsidRPr="00183068">
        <w:t xml:space="preserve">93  </w:t>
      </w:r>
      <w:proofErr w:type="spellStart"/>
      <w:r w:rsidRPr="00183068">
        <w:t>Acp</w:t>
      </w:r>
      <w:proofErr w:type="spellEnd"/>
      <w:proofErr w:type="gramEnd"/>
      <w:r w:rsidRPr="00183068">
        <w:t xml:space="preserve"> 3,94/2,60/3,67</w:t>
      </w:r>
    </w:p>
    <w:p w14:paraId="079521E0" w14:textId="77777777" w:rsidR="00CD1E3F" w:rsidRPr="00183068" w:rsidRDefault="00CD1E3F" w:rsidP="00CD1E3F"/>
    <w:p w14:paraId="7835C069" w14:textId="77777777" w:rsidR="004B425A" w:rsidRPr="004B425A" w:rsidRDefault="004B425A" w:rsidP="004B425A">
      <w:pPr>
        <w:rPr>
          <w:rFonts w:ascii="Courier New" w:eastAsia="MS Mincho" w:hAnsi="Courier New" w:cs="Courier New"/>
          <w:b/>
          <w:bCs/>
          <w:sz w:val="28"/>
          <w:lang w:val="it-IT"/>
        </w:rPr>
      </w:pPr>
      <w:r w:rsidRPr="004B425A">
        <w:rPr>
          <w:rFonts w:ascii="Courier New" w:eastAsia="MS Mincho" w:hAnsi="Courier New" w:cs="Courier New"/>
          <w:b/>
          <w:bCs/>
          <w:sz w:val="28"/>
          <w:lang w:val="it-IT"/>
        </w:rPr>
        <w:t xml:space="preserve">     </w:t>
      </w:r>
    </w:p>
    <w:p w14:paraId="41237B86" w14:textId="77777777" w:rsidR="004B425A" w:rsidRPr="004B425A" w:rsidRDefault="004B425A" w:rsidP="004B425A">
      <w:pPr>
        <w:rPr>
          <w:rFonts w:ascii="Courier New" w:eastAsia="MS Mincho" w:hAnsi="Courier New" w:cs="Courier New"/>
          <w:b/>
          <w:bCs/>
          <w:sz w:val="24"/>
          <w:lang w:val="it-IT"/>
        </w:rPr>
      </w:pPr>
      <w:r w:rsidRPr="004B425A">
        <w:rPr>
          <w:rFonts w:ascii="Courier New" w:eastAsia="MS Mincho" w:hAnsi="Courier New" w:cs="Courier New"/>
          <w:b/>
          <w:bCs/>
          <w:sz w:val="24"/>
          <w:lang w:val="it-IT"/>
        </w:rPr>
        <w:t>---------------VARIAZIONI AL PROGRAMMA DEL 10.10.2026---------------</w:t>
      </w:r>
    </w:p>
    <w:p w14:paraId="0946956E" w14:textId="77777777" w:rsidR="004B425A" w:rsidRPr="004B425A" w:rsidRDefault="004B425A" w:rsidP="004B425A">
      <w:pPr>
        <w:rPr>
          <w:rFonts w:ascii="Courier New" w:eastAsia="MS Mincho" w:hAnsi="Courier New" w:cs="Courier New"/>
          <w:b/>
          <w:bCs/>
          <w:lang w:val="it-IT"/>
        </w:rPr>
      </w:pPr>
    </w:p>
    <w:p w14:paraId="73DF56F4" w14:textId="77777777" w:rsidR="004B425A" w:rsidRPr="004B425A" w:rsidRDefault="004B425A" w:rsidP="004B425A">
      <w:pPr>
        <w:rPr>
          <w:rFonts w:ascii="Courier New" w:eastAsia="MS Mincho" w:hAnsi="Courier New" w:cs="Courier New"/>
          <w:lang w:val="it-IT"/>
        </w:rPr>
      </w:pPr>
      <w:r w:rsidRPr="004B425A">
        <w:rPr>
          <w:rFonts w:ascii="Courier New" w:eastAsia="MS Mincho" w:hAnsi="Courier New" w:cs="Courier New"/>
          <w:b/>
          <w:bCs/>
          <w:lang w:val="it-IT"/>
        </w:rPr>
        <w:t xml:space="preserve">Cavalli ritirati (allont.19.10.26): </w:t>
      </w:r>
      <w:r w:rsidRPr="004B425A">
        <w:rPr>
          <w:rFonts w:ascii="Courier New" w:eastAsia="MS Mincho" w:hAnsi="Courier New" w:cs="Courier New"/>
          <w:lang w:val="it-IT"/>
        </w:rPr>
        <w:t>E</w:t>
      </w:r>
    </w:p>
    <w:p w14:paraId="5A17BF1B" w14:textId="77777777" w:rsidR="004B425A" w:rsidRPr="004B425A" w:rsidRDefault="004B425A" w:rsidP="004B425A">
      <w:pPr>
        <w:rPr>
          <w:rFonts w:ascii="Courier New" w:eastAsia="MS Mincho" w:hAnsi="Courier New" w:cs="Courier New"/>
          <w:lang w:val="it-IT"/>
        </w:rPr>
      </w:pPr>
      <w:r w:rsidRPr="004B425A">
        <w:rPr>
          <w:rFonts w:ascii="Courier New" w:eastAsia="MS Mincho" w:hAnsi="Courier New" w:cs="Courier New"/>
          <w:b/>
          <w:bCs/>
          <w:lang w:val="it-IT"/>
        </w:rPr>
        <w:t xml:space="preserve">Prova di qualifica: </w:t>
      </w:r>
      <w:r w:rsidRPr="004B425A">
        <w:rPr>
          <w:rFonts w:ascii="Courier New" w:eastAsia="MS Mincho" w:hAnsi="Courier New" w:cs="Courier New"/>
          <w:lang w:val="it-IT"/>
        </w:rPr>
        <w:t>LAMPO BAR (17.3) – FLYAWAYHIGHAWAY (17.4) LHILL AS (17.8)</w:t>
      </w:r>
    </w:p>
    <w:p w14:paraId="5C0B615F" w14:textId="77777777" w:rsidR="004B425A" w:rsidRPr="004B425A" w:rsidRDefault="004B425A" w:rsidP="004B425A">
      <w:pPr>
        <w:rPr>
          <w:rFonts w:ascii="Courier New" w:eastAsia="MS Mincho" w:hAnsi="Courier New" w:cs="Courier New"/>
          <w:b/>
          <w:bCs/>
          <w:lang w:val="it-IT"/>
        </w:rPr>
      </w:pPr>
      <w:r w:rsidRPr="004B425A">
        <w:rPr>
          <w:rFonts w:ascii="Courier New" w:eastAsia="MS Mincho" w:hAnsi="Courier New" w:cs="Courier New"/>
          <w:b/>
          <w:bCs/>
          <w:lang w:val="it-IT"/>
        </w:rPr>
        <w:t xml:space="preserve">Cambi di allenatore: </w:t>
      </w:r>
      <w:r w:rsidRPr="004B425A">
        <w:rPr>
          <w:rFonts w:ascii="Courier New" w:eastAsia="MS Mincho" w:hAnsi="Courier New" w:cs="Courier New"/>
          <w:lang w:val="it-IT"/>
        </w:rPr>
        <w:t>DIMITRI FERM (</w:t>
      </w:r>
      <w:proofErr w:type="spellStart"/>
      <w:proofErr w:type="gramStart"/>
      <w:r w:rsidRPr="004B425A">
        <w:rPr>
          <w:rFonts w:ascii="Courier New" w:eastAsia="MS Mincho" w:hAnsi="Courier New" w:cs="Courier New"/>
          <w:lang w:val="it-IT"/>
        </w:rPr>
        <w:t>E.Montagna</w:t>
      </w:r>
      <w:proofErr w:type="spellEnd"/>
      <w:proofErr w:type="gramEnd"/>
      <w:r w:rsidRPr="004B425A">
        <w:rPr>
          <w:rFonts w:ascii="Courier New" w:eastAsia="MS Mincho" w:hAnsi="Courier New" w:cs="Courier New"/>
          <w:lang w:val="it-IT"/>
        </w:rPr>
        <w:t>)</w:t>
      </w:r>
    </w:p>
    <w:p w14:paraId="3BA36F4D" w14:textId="77777777" w:rsidR="004B425A" w:rsidRPr="004B425A" w:rsidRDefault="004B425A" w:rsidP="004B425A">
      <w:pPr>
        <w:rPr>
          <w:rFonts w:ascii="Courier New" w:eastAsia="MS Mincho" w:hAnsi="Courier New" w:cs="Courier New"/>
          <w:bCs/>
          <w:lang w:val="it-IT"/>
        </w:rPr>
      </w:pPr>
      <w:r w:rsidRPr="004B425A">
        <w:rPr>
          <w:rFonts w:ascii="Courier New" w:eastAsia="MS Mincho" w:hAnsi="Courier New" w:cs="Courier New"/>
          <w:b/>
          <w:bCs/>
          <w:lang w:val="it-IT"/>
        </w:rPr>
        <w:t xml:space="preserve">Variazioni di ferratura: </w:t>
      </w:r>
      <w:r w:rsidRPr="004B425A">
        <w:rPr>
          <w:rFonts w:ascii="Courier New" w:eastAsia="MS Mincho" w:hAnsi="Courier New" w:cs="Courier New"/>
          <w:lang w:val="it-IT"/>
        </w:rPr>
        <w:t>DAVOS DEI GREPPI (a) – FALAISE DANCE (e) – ELLEBORO DR (e) – ESPERANZA SSG (a) – FIAMMA NP (a) – FEBO PETT (a) – EVITA LAKSMY (a) – BILLY FERRO BR (a) – IPOMEA DI POGGIO (p) – IMAGINATION CLUB (a) – DAKAR (a) – HEART OF STEEL (a) – FIRST OF MIND (a) – ICEBERG BI (a) – ITALIAN FERM (e) – ISEO ZACK (a) – IFLY POINT (a) – INDIANA DI CASEI (e) – ISIGNY DANCE (a) – IMPREVEDIBILE EOS (e) – I LOVE TOU TRIO (e) – AMBUSH INTHE NIGHT (e) – MASSILIA (a) – GIACOMO MAIL (a) – GIACINTO SL (e)</w:t>
      </w:r>
    </w:p>
    <w:p w14:paraId="11EB916A" w14:textId="77777777" w:rsidR="00CD1E3F" w:rsidRDefault="00CD1E3F" w:rsidP="00CD1E3F"/>
    <w:sectPr w:rsidR="00CD1E3F" w:rsidSect="00CD1E3F">
      <w:pgSz w:w="11906" w:h="16838" w:code="9"/>
      <w:pgMar w:top="397" w:right="284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3F"/>
    <w:rsid w:val="00355C45"/>
    <w:rsid w:val="004B425A"/>
    <w:rsid w:val="00CD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CE531"/>
  <w15:chartTrackingRefBased/>
  <w15:docId w15:val="{62B1142E-CB8A-4004-9AEB-F4C59C8B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sa">
    <w:name w:val="corsa"/>
    <w:basedOn w:val="Normale"/>
    <w:pPr>
      <w:tabs>
        <w:tab w:val="right" w:pos="10490"/>
      </w:tabs>
      <w:spacing w:before="60" w:line="200" w:lineRule="exact"/>
    </w:pPr>
    <w:rPr>
      <w:sz w:val="18"/>
      <w:lang w:val="it-IT"/>
    </w:rPr>
  </w:style>
  <w:style w:type="paragraph" w:customStyle="1" w:styleId="partenti">
    <w:name w:val="partenti"/>
    <w:basedOn w:val="Normale"/>
    <w:pPr>
      <w:spacing w:line="180" w:lineRule="exact"/>
    </w:pPr>
    <w:rPr>
      <w:sz w:val="16"/>
    </w:rPr>
  </w:style>
  <w:style w:type="paragraph" w:customStyle="1" w:styleId="riunione">
    <w:name w:val="riunione"/>
    <w:basedOn w:val="Normale"/>
    <w:pPr>
      <w:spacing w:before="60" w:after="60"/>
    </w:pPr>
    <w:rPr>
      <w:rFonts w:ascii="Arial" w:hAnsi="Arial"/>
      <w:b/>
      <w:sz w:val="24"/>
    </w:rPr>
  </w:style>
  <w:style w:type="character" w:customStyle="1" w:styleId="col">
    <w:name w:val="col"/>
    <w:basedOn w:val="Carpredefinitoparagrafo"/>
    <w:rPr>
      <w:rFonts w:ascii="Times New Roman" w:hAnsi="Times New Roman"/>
      <w:i/>
      <w:sz w:val="16"/>
    </w:rPr>
  </w:style>
  <w:style w:type="character" w:customStyle="1" w:styleId="rapporti">
    <w:name w:val="rapporti"/>
    <w:basedOn w:val="Carpredefinitoparagrafo"/>
    <w:rPr>
      <w:rFonts w:ascii="Times New Roman" w:hAnsi="Times New Roman"/>
      <w:b/>
      <w:sz w:val="20"/>
    </w:rPr>
  </w:style>
  <w:style w:type="character" w:customStyle="1" w:styleId="metri">
    <w:name w:val="metri"/>
    <w:basedOn w:val="Carpredefinitoparagrafo"/>
    <w:rPr>
      <w:rFonts w:ascii="Century Schoolbook" w:hAnsi="Century Schoolbook"/>
      <w:b/>
      <w:sz w:val="16"/>
    </w:rPr>
  </w:style>
  <w:style w:type="character" w:customStyle="1" w:styleId="ora">
    <w:name w:val="ora"/>
    <w:basedOn w:val="Carpredefinitoparagrafo"/>
    <w:rPr>
      <w:rFonts w:ascii="Impact" w:hAnsi="Impact"/>
      <w:sz w:val="20"/>
    </w:rPr>
  </w:style>
  <w:style w:type="character" w:customStyle="1" w:styleId="societa">
    <w:name w:val="societa"/>
    <w:basedOn w:val="Carpredefinitoparagrafo"/>
    <w:rPr>
      <w:rFonts w:ascii="Britannic Bold" w:hAnsi="Britannic Bold"/>
      <w:b/>
      <w:i/>
      <w:sz w:val="24"/>
    </w:rPr>
  </w:style>
  <w:style w:type="character" w:customStyle="1" w:styleId="premio">
    <w:name w:val="premio"/>
    <w:basedOn w:val="Carpredefinitoparagrafo"/>
    <w:rPr>
      <w:rFonts w:ascii="Century Gothic" w:hAnsi="Century Gothic"/>
      <w:b/>
      <w:sz w:val="24"/>
    </w:rPr>
  </w:style>
  <w:style w:type="character" w:customStyle="1" w:styleId="programma">
    <w:name w:val="programma"/>
    <w:basedOn w:val="Carpredefinitoparagrafo"/>
    <w:rPr>
      <w:rFonts w:ascii="Times New Roman" w:hAnsi="Times New Roman"/>
      <w:b/>
      <w:sz w:val="24"/>
    </w:rPr>
  </w:style>
  <w:style w:type="character" w:customStyle="1" w:styleId="cavalli">
    <w:name w:val="cavalli"/>
    <w:basedOn w:val="Carpredefinitoparagrafo"/>
    <w:rPr>
      <w:rFonts w:ascii="Bookman Old Style" w:hAnsi="Bookman Old Style"/>
      <w:b/>
      <w:sz w:val="16"/>
    </w:rPr>
  </w:style>
  <w:style w:type="character" w:customStyle="1" w:styleId="allen">
    <w:name w:val="allen"/>
    <w:basedOn w:val="Carpredefinitoparagrafo"/>
    <w:rPr>
      <w:rFonts w:ascii="Times New Roman" w:hAnsi="Times New Roman"/>
      <w:i/>
      <w:sz w:val="20"/>
    </w:rPr>
  </w:style>
  <w:style w:type="character" w:customStyle="1" w:styleId="testata">
    <w:name w:val="testata"/>
    <w:basedOn w:val="Carpredefinitoparagrafo"/>
    <w:rPr>
      <w:rFonts w:ascii="Arial Black" w:hAnsi="Arial Black"/>
      <w:sz w:val="20"/>
    </w:rPr>
  </w:style>
  <w:style w:type="character" w:customStyle="1" w:styleId="piccolo">
    <w:name w:val="piccolo"/>
    <w:basedOn w:val="Carpredefinitoparagrafo"/>
    <w:rPr>
      <w:rFonts w:ascii="Times New Roman" w:hAnsi="Times New Roman"/>
      <w:sz w:val="14"/>
    </w:rPr>
  </w:style>
  <w:style w:type="character" w:customStyle="1" w:styleId="TestonormaleCarattere">
    <w:name w:val="Testo normale Carattere"/>
    <w:link w:val="Testonormale"/>
    <w:uiPriority w:val="99"/>
    <w:rsid w:val="00CD1E3F"/>
    <w:rPr>
      <w:rFonts w:ascii="Courier New" w:hAnsi="Courier New"/>
      <w:lang w:val="en-GB"/>
    </w:rPr>
  </w:style>
  <w:style w:type="paragraph" w:customStyle="1" w:styleId="scuderia">
    <w:name w:val="scuderia"/>
    <w:basedOn w:val="Testonormale"/>
    <w:rPr>
      <w:rFonts w:ascii="Times New Roman" w:hAnsi="Times New Roman"/>
      <w:sz w:val="16"/>
      <w:lang w:val="it-IT"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CRO\arriviNEW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arriviNEW.dot</Template>
  <TotalTime>1</TotalTime>
  <Pages>2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Cesenate Corse Al Trotto</Company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2</dc:creator>
  <cp:keywords/>
  <dc:description/>
  <cp:lastModifiedBy>utente 2</cp:lastModifiedBy>
  <cp:revision>2</cp:revision>
  <cp:lastPrinted>1601-01-01T00:00:00Z</cp:lastPrinted>
  <dcterms:created xsi:type="dcterms:W3CDTF">2026-10-10T15:43:00Z</dcterms:created>
  <dcterms:modified xsi:type="dcterms:W3CDTF">2026-10-10T15:43:00Z</dcterms:modified>
</cp:coreProperties>
</file>